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8AB3E" w14:textId="7BD0DC1E" w:rsidR="005C530E" w:rsidRDefault="005C530E" w:rsidP="005C530E">
      <w:pPr>
        <w:pStyle w:val="NoSpacing"/>
      </w:pPr>
      <w:r>
        <w:rPr>
          <w:u w:val="single"/>
        </w:rPr>
        <w:t>Agnes KENNETT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</w:t>
      </w:r>
      <w:r>
        <w:t>.1509)</w:t>
      </w:r>
    </w:p>
    <w:p w14:paraId="447E404A" w14:textId="77777777" w:rsidR="005C530E" w:rsidRDefault="005C530E" w:rsidP="005C530E">
      <w:pPr>
        <w:pStyle w:val="NoSpacing"/>
      </w:pPr>
      <w:r>
        <w:t xml:space="preserve">of </w:t>
      </w:r>
      <w:proofErr w:type="spellStart"/>
      <w:r>
        <w:t>Alkham</w:t>
      </w:r>
      <w:proofErr w:type="spellEnd"/>
      <w:r>
        <w:t>, Kent.</w:t>
      </w:r>
    </w:p>
    <w:p w14:paraId="3A753DC3" w14:textId="77777777" w:rsidR="005C530E" w:rsidRDefault="005C530E" w:rsidP="005C530E">
      <w:pPr>
        <w:pStyle w:val="NoSpacing"/>
      </w:pPr>
    </w:p>
    <w:p w14:paraId="3ECF2460" w14:textId="77777777" w:rsidR="005C530E" w:rsidRDefault="005C530E" w:rsidP="005C530E">
      <w:pPr>
        <w:pStyle w:val="NoSpacing"/>
      </w:pPr>
    </w:p>
    <w:p w14:paraId="2BB35C1B" w14:textId="49B14D96" w:rsidR="005C530E" w:rsidRDefault="005C530E" w:rsidP="005C530E">
      <w:pPr>
        <w:pStyle w:val="NoSpacing"/>
      </w:pPr>
      <w:r>
        <w:t xml:space="preserve">= </w:t>
      </w:r>
      <w:r>
        <w:t>Thomas</w:t>
      </w:r>
      <w:r>
        <w:t>(q.v.).</w:t>
      </w:r>
    </w:p>
    <w:p w14:paraId="1AE13A7F" w14:textId="77777777" w:rsidR="005C530E" w:rsidRDefault="005C530E" w:rsidP="005C530E">
      <w:pPr>
        <w:pStyle w:val="NoSpacing"/>
      </w:pPr>
      <w:r>
        <w:t>(</w:t>
      </w:r>
      <w:hyperlink r:id="rId6" w:history="1">
        <w:r w:rsidRPr="0005381F">
          <w:rPr>
            <w:rStyle w:val="Hyperlink"/>
          </w:rPr>
          <w:t>http://www.kentarchaeology.org.uk/18/11/44.htm</w:t>
        </w:r>
      </w:hyperlink>
      <w:r>
        <w:t>)</w:t>
      </w:r>
    </w:p>
    <w:p w14:paraId="0E98761E" w14:textId="31FA5473" w:rsidR="006B2F86" w:rsidRDefault="005C530E" w:rsidP="005C530E">
      <w:pPr>
        <w:pStyle w:val="NoSpacing"/>
      </w:pPr>
      <w:r>
        <w:t>Daughter:   Joan(q.v.).   (ibid.)</w:t>
      </w:r>
    </w:p>
    <w:p w14:paraId="6B869B43" w14:textId="25FF513A" w:rsidR="005C530E" w:rsidRDefault="005C530E" w:rsidP="005C530E">
      <w:pPr>
        <w:pStyle w:val="NoSpacing"/>
      </w:pPr>
    </w:p>
    <w:p w14:paraId="4EDBE986" w14:textId="659A9025" w:rsidR="005C530E" w:rsidRDefault="005C530E" w:rsidP="005C530E">
      <w:pPr>
        <w:pStyle w:val="NoSpacing"/>
      </w:pPr>
    </w:p>
    <w:p w14:paraId="7598CCCE" w14:textId="1AB3522E" w:rsidR="005C530E" w:rsidRDefault="005C530E" w:rsidP="005C530E">
      <w:pPr>
        <w:pStyle w:val="NoSpacing"/>
      </w:pPr>
      <w:r>
        <w:t xml:space="preserve">  4 May1509</w:t>
      </w:r>
      <w:r>
        <w:tab/>
        <w:t>Thomas appointed her as an executor of his Will, in which he bequeathed</w:t>
      </w:r>
    </w:p>
    <w:p w14:paraId="53F29195" w14:textId="500698E9" w:rsidR="005C530E" w:rsidRDefault="005C530E" w:rsidP="005C530E">
      <w:pPr>
        <w:pStyle w:val="NoSpacing"/>
      </w:pPr>
      <w:r>
        <w:tab/>
      </w:r>
      <w:r>
        <w:tab/>
        <w:t>her the residue of his estate.  (ibid.)</w:t>
      </w:r>
    </w:p>
    <w:p w14:paraId="2825131D" w14:textId="315B0BAA" w:rsidR="005C530E" w:rsidRDefault="005C530E" w:rsidP="005C530E">
      <w:pPr>
        <w:pStyle w:val="NoSpacing"/>
      </w:pPr>
    </w:p>
    <w:p w14:paraId="0CDB4138" w14:textId="5261A742" w:rsidR="005C530E" w:rsidRDefault="005C530E" w:rsidP="005C530E">
      <w:pPr>
        <w:pStyle w:val="NoSpacing"/>
      </w:pPr>
    </w:p>
    <w:p w14:paraId="075A655F" w14:textId="32F95BCD" w:rsidR="005C530E" w:rsidRPr="005C530E" w:rsidRDefault="005C530E" w:rsidP="005C530E">
      <w:pPr>
        <w:pStyle w:val="NoSpacing"/>
      </w:pPr>
      <w:r>
        <w:t>7 February 2018</w:t>
      </w:r>
      <w:bookmarkStart w:id="0" w:name="_GoBack"/>
      <w:bookmarkEnd w:id="0"/>
    </w:p>
    <w:sectPr w:rsidR="005C530E" w:rsidRPr="005C530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84FDB" w14:textId="77777777" w:rsidR="005C530E" w:rsidRDefault="005C530E" w:rsidP="00E71FC3">
      <w:pPr>
        <w:spacing w:after="0" w:line="240" w:lineRule="auto"/>
      </w:pPr>
      <w:r>
        <w:separator/>
      </w:r>
    </w:p>
  </w:endnote>
  <w:endnote w:type="continuationSeparator" w:id="0">
    <w:p w14:paraId="6082D60C" w14:textId="77777777" w:rsidR="005C530E" w:rsidRDefault="005C53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C268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AEB6D2" w14:textId="77777777" w:rsidR="005C530E" w:rsidRDefault="005C530E" w:rsidP="00E71FC3">
      <w:pPr>
        <w:spacing w:after="0" w:line="240" w:lineRule="auto"/>
      </w:pPr>
      <w:r>
        <w:separator/>
      </w:r>
    </w:p>
  </w:footnote>
  <w:footnote w:type="continuationSeparator" w:id="0">
    <w:p w14:paraId="542F8DA3" w14:textId="77777777" w:rsidR="005C530E" w:rsidRDefault="005C53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30E"/>
    <w:rsid w:val="001A7C09"/>
    <w:rsid w:val="00577BD5"/>
    <w:rsid w:val="005C530E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A4E7A"/>
  <w15:chartTrackingRefBased/>
  <w15:docId w15:val="{CF5BDAB9-6898-45DD-A545-15E103AFF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C53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44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2018-02-07T22:05:00Z</dcterms:created>
  <dcterms:modified xsi:type="dcterms:W3CDTF">2018-02-07T22:08:00Z</dcterms:modified>
</cp:coreProperties>
</file>