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75" w:rsidRDefault="00A15F75" w:rsidP="00A15F75">
      <w:pPr>
        <w:pStyle w:val="NoSpacing"/>
      </w:pPr>
      <w:r>
        <w:rPr>
          <w:u w:val="single"/>
        </w:rPr>
        <w:t>Simon KENETT</w:t>
      </w:r>
      <w:r>
        <w:t xml:space="preserve">      (fl.1481-2)</w:t>
      </w:r>
    </w:p>
    <w:p w:rsidR="00A15F75" w:rsidRDefault="00A15F75" w:rsidP="00A15F7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Sturry</w:t>
      </w:r>
      <w:proofErr w:type="spellEnd"/>
      <w:r>
        <w:t>, Kent.</w:t>
      </w:r>
    </w:p>
    <w:p w:rsidR="00A15F75" w:rsidRDefault="00A15F75" w:rsidP="00A15F75">
      <w:pPr>
        <w:pStyle w:val="NoSpacing"/>
      </w:pPr>
    </w:p>
    <w:p w:rsidR="00A15F75" w:rsidRDefault="00A15F75" w:rsidP="00A15F75">
      <w:pPr>
        <w:pStyle w:val="NoSpacing"/>
      </w:pPr>
    </w:p>
    <w:p w:rsidR="00A15F75" w:rsidRDefault="00A15F75" w:rsidP="00A15F75">
      <w:pPr>
        <w:pStyle w:val="NoSpacing"/>
      </w:pPr>
      <w:r>
        <w:t xml:space="preserve">         1481-2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A15F75" w:rsidRDefault="00A15F75" w:rsidP="00A15F75">
      <w:pPr>
        <w:pStyle w:val="NoSpacing"/>
      </w:pPr>
    </w:p>
    <w:p w:rsidR="00A15F75" w:rsidRDefault="00A15F75" w:rsidP="00A15F75">
      <w:pPr>
        <w:pStyle w:val="NoSpacing"/>
      </w:pPr>
    </w:p>
    <w:p w:rsidR="00A15F75" w:rsidRDefault="00A15F75" w:rsidP="00A15F75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F75" w:rsidRDefault="00A15F75" w:rsidP="00920DE3">
      <w:pPr>
        <w:spacing w:after="0" w:line="240" w:lineRule="auto"/>
      </w:pPr>
      <w:r>
        <w:separator/>
      </w:r>
    </w:p>
  </w:endnote>
  <w:endnote w:type="continuationSeparator" w:id="0">
    <w:p w:rsidR="00A15F75" w:rsidRDefault="00A15F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F75" w:rsidRDefault="00A15F75" w:rsidP="00920DE3">
      <w:pPr>
        <w:spacing w:after="0" w:line="240" w:lineRule="auto"/>
      </w:pPr>
      <w:r>
        <w:separator/>
      </w:r>
    </w:p>
  </w:footnote>
  <w:footnote w:type="continuationSeparator" w:id="0">
    <w:p w:rsidR="00A15F75" w:rsidRDefault="00A15F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F75"/>
    <w:rsid w:val="00120749"/>
    <w:rsid w:val="00624CAE"/>
    <w:rsid w:val="00920DE3"/>
    <w:rsid w:val="00A15F7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2015-07-13T14:49:00Z</dcterms:created>
  <dcterms:modified xsi:type="dcterms:W3CDTF">2015-07-13T14:52:00Z</dcterms:modified>
</cp:coreProperties>
</file>