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CFCD8" w14:textId="77777777" w:rsidR="009429C8" w:rsidRDefault="009429C8" w:rsidP="009429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KENETT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1B8CC9A1" w14:textId="77777777" w:rsidR="009429C8" w:rsidRDefault="009429C8" w:rsidP="009429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31FF331" w14:textId="77777777" w:rsidR="009429C8" w:rsidRDefault="009429C8" w:rsidP="009429C8">
      <w:pPr>
        <w:pStyle w:val="NoSpacing"/>
        <w:jc w:val="both"/>
        <w:rPr>
          <w:rFonts w:cs="Times New Roman"/>
          <w:szCs w:val="24"/>
        </w:rPr>
      </w:pPr>
    </w:p>
    <w:p w14:paraId="7BC16023" w14:textId="77777777" w:rsidR="009429C8" w:rsidRDefault="009429C8" w:rsidP="009429C8">
      <w:pPr>
        <w:pStyle w:val="NoSpacing"/>
        <w:jc w:val="both"/>
        <w:rPr>
          <w:rFonts w:cs="Times New Roman"/>
          <w:szCs w:val="24"/>
        </w:rPr>
      </w:pPr>
    </w:p>
    <w:p w14:paraId="4492078B" w14:textId="77777777" w:rsidR="009429C8" w:rsidRDefault="009429C8" w:rsidP="009429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made his Will.</w:t>
      </w:r>
    </w:p>
    <w:p w14:paraId="31382E66" w14:textId="77777777" w:rsidR="009429C8" w:rsidRDefault="009429C8" w:rsidP="009429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5358BCCB" w14:textId="77777777" w:rsidR="009429C8" w:rsidRDefault="009429C8" w:rsidP="009429C8">
      <w:pPr>
        <w:pStyle w:val="NoSpacing"/>
        <w:rPr>
          <w:rFonts w:cs="Times New Roman"/>
          <w:szCs w:val="24"/>
        </w:rPr>
      </w:pPr>
    </w:p>
    <w:p w14:paraId="0E4FAB5D" w14:textId="77777777" w:rsidR="009429C8" w:rsidRDefault="009429C8" w:rsidP="009429C8">
      <w:pPr>
        <w:pStyle w:val="NoSpacing"/>
        <w:rPr>
          <w:rFonts w:cs="Times New Roman"/>
          <w:szCs w:val="24"/>
        </w:rPr>
      </w:pPr>
    </w:p>
    <w:p w14:paraId="216DCCAE" w14:textId="77777777" w:rsidR="009429C8" w:rsidRDefault="009429C8" w:rsidP="009429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November 2022</w:t>
      </w:r>
    </w:p>
    <w:p w14:paraId="246CDE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0667" w14:textId="77777777" w:rsidR="009429C8" w:rsidRDefault="009429C8" w:rsidP="009139A6">
      <w:r>
        <w:separator/>
      </w:r>
    </w:p>
  </w:endnote>
  <w:endnote w:type="continuationSeparator" w:id="0">
    <w:p w14:paraId="095F7540" w14:textId="77777777" w:rsidR="009429C8" w:rsidRDefault="009429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AB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FF7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68C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3990B" w14:textId="77777777" w:rsidR="009429C8" w:rsidRDefault="009429C8" w:rsidP="009139A6">
      <w:r>
        <w:separator/>
      </w:r>
    </w:p>
  </w:footnote>
  <w:footnote w:type="continuationSeparator" w:id="0">
    <w:p w14:paraId="62BB29B0" w14:textId="77777777" w:rsidR="009429C8" w:rsidRDefault="009429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D8D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869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2E8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C8"/>
    <w:rsid w:val="000666E0"/>
    <w:rsid w:val="002510B7"/>
    <w:rsid w:val="005C130B"/>
    <w:rsid w:val="00826F5C"/>
    <w:rsid w:val="009139A6"/>
    <w:rsid w:val="009429C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8D464"/>
  <w15:chartTrackingRefBased/>
  <w15:docId w15:val="{433FAA18-05B1-4AF7-9481-887DCCF6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29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2023-03-01T21:48:00Z</dcterms:created>
  <dcterms:modified xsi:type="dcterms:W3CDTF">2023-03-01T21:49:00Z</dcterms:modified>
</cp:coreProperties>
</file>