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F85" w:rsidRDefault="00057F85" w:rsidP="00057F85">
      <w:pPr>
        <w:pStyle w:val="NoSpacing"/>
      </w:pPr>
      <w:r>
        <w:rPr>
          <w:u w:val="single"/>
        </w:rPr>
        <w:t>John KENETT</w:t>
      </w:r>
      <w:r>
        <w:t xml:space="preserve">       (fl.1509)</w:t>
      </w:r>
    </w:p>
    <w:p w:rsidR="00057F85" w:rsidRDefault="00057F85" w:rsidP="00057F85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057F85" w:rsidRDefault="00057F85" w:rsidP="00057F85">
      <w:pPr>
        <w:pStyle w:val="NoSpacing"/>
      </w:pPr>
    </w:p>
    <w:p w:rsidR="00057F85" w:rsidRDefault="00057F85" w:rsidP="00057F85">
      <w:pPr>
        <w:pStyle w:val="NoSpacing"/>
      </w:pPr>
    </w:p>
    <w:p w:rsidR="00057F85" w:rsidRDefault="00057F85" w:rsidP="00057F85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057F85" w:rsidRDefault="00057F85" w:rsidP="00057F85">
      <w:pPr>
        <w:pStyle w:val="NoSpacing"/>
      </w:pPr>
    </w:p>
    <w:p w:rsidR="00057F85" w:rsidRDefault="00057F85" w:rsidP="00057F85">
      <w:pPr>
        <w:pStyle w:val="NoSpacing"/>
      </w:pPr>
    </w:p>
    <w:p w:rsidR="00057F85" w:rsidRDefault="00057F85" w:rsidP="00057F85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F85" w:rsidRDefault="00057F85" w:rsidP="00920DE3">
      <w:pPr>
        <w:spacing w:after="0" w:line="240" w:lineRule="auto"/>
      </w:pPr>
      <w:r>
        <w:separator/>
      </w:r>
    </w:p>
  </w:endnote>
  <w:endnote w:type="continuationSeparator" w:id="0">
    <w:p w:rsidR="00057F85" w:rsidRDefault="00057F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F85" w:rsidRDefault="00057F85" w:rsidP="00920DE3">
      <w:pPr>
        <w:spacing w:after="0" w:line="240" w:lineRule="auto"/>
      </w:pPr>
      <w:r>
        <w:separator/>
      </w:r>
    </w:p>
  </w:footnote>
  <w:footnote w:type="continuationSeparator" w:id="0">
    <w:p w:rsidR="00057F85" w:rsidRDefault="00057F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F85"/>
    <w:rsid w:val="00057F8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2015-07-13T14:36:00Z</dcterms:created>
  <dcterms:modified xsi:type="dcterms:W3CDTF">2015-07-13T14:37:00Z</dcterms:modified>
</cp:coreProperties>
</file>