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FAD62" w14:textId="77777777" w:rsidR="00A238D4" w:rsidRDefault="00A238D4" w:rsidP="00A238D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KENET</w:t>
      </w:r>
      <w:r>
        <w:rPr>
          <w:rFonts w:cs="Times New Roman"/>
          <w:szCs w:val="24"/>
        </w:rPr>
        <w:t xml:space="preserve">       (fl.1506)</w:t>
      </w:r>
    </w:p>
    <w:p w14:paraId="56BB6F67" w14:textId="77777777" w:rsidR="00A238D4" w:rsidRDefault="00A238D4" w:rsidP="00A238D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Lydd, Kent.</w:t>
      </w:r>
    </w:p>
    <w:p w14:paraId="6FADA459" w14:textId="77777777" w:rsidR="00A238D4" w:rsidRDefault="00A238D4" w:rsidP="00A238D4">
      <w:pPr>
        <w:pStyle w:val="NoSpacing"/>
        <w:jc w:val="both"/>
        <w:rPr>
          <w:rFonts w:cs="Times New Roman"/>
          <w:szCs w:val="24"/>
        </w:rPr>
      </w:pPr>
    </w:p>
    <w:p w14:paraId="7386D3AE" w14:textId="77777777" w:rsidR="00A238D4" w:rsidRDefault="00A238D4" w:rsidP="00A238D4">
      <w:pPr>
        <w:pStyle w:val="NoSpacing"/>
        <w:jc w:val="both"/>
        <w:rPr>
          <w:rFonts w:cs="Times New Roman"/>
          <w:szCs w:val="24"/>
        </w:rPr>
      </w:pPr>
    </w:p>
    <w:p w14:paraId="1673A30A" w14:textId="5284B7D2" w:rsidR="00A238D4" w:rsidRDefault="00A238D4" w:rsidP="00A238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1506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Sh</w:t>
      </w:r>
      <w:r>
        <w:rPr>
          <w:rFonts w:cs="Times New Roman"/>
          <w:szCs w:val="24"/>
        </w:rPr>
        <w:t>e made h</w:t>
      </w:r>
      <w:r>
        <w:rPr>
          <w:rFonts w:cs="Times New Roman"/>
          <w:szCs w:val="24"/>
        </w:rPr>
        <w:t>er</w:t>
      </w:r>
      <w:r>
        <w:rPr>
          <w:rFonts w:cs="Times New Roman"/>
          <w:szCs w:val="24"/>
        </w:rPr>
        <w:t xml:space="preserve"> Will.</w:t>
      </w:r>
    </w:p>
    <w:p w14:paraId="6D426E9A" w14:textId="77777777" w:rsidR="00A238D4" w:rsidRDefault="00A238D4" w:rsidP="00A238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0F5EF7">
          <w:rPr>
            <w:rStyle w:val="Hyperlink"/>
            <w:rFonts w:cs="Times New Roman"/>
            <w:szCs w:val="24"/>
          </w:rPr>
          <w:t>https://www.kentarchaeology.org.uk/Research/Libr/Wills/NameOrder/IJK.htm</w:t>
        </w:r>
      </w:hyperlink>
      <w:r>
        <w:rPr>
          <w:rFonts w:cs="Times New Roman"/>
          <w:szCs w:val="24"/>
        </w:rPr>
        <w:t>)</w:t>
      </w:r>
    </w:p>
    <w:p w14:paraId="2899FE16" w14:textId="77777777" w:rsidR="00A238D4" w:rsidRDefault="00A238D4" w:rsidP="00A238D4">
      <w:pPr>
        <w:pStyle w:val="NoSpacing"/>
        <w:rPr>
          <w:rFonts w:cs="Times New Roman"/>
          <w:szCs w:val="24"/>
        </w:rPr>
      </w:pPr>
    </w:p>
    <w:p w14:paraId="36B55A73" w14:textId="77777777" w:rsidR="00A238D4" w:rsidRDefault="00A238D4" w:rsidP="00A238D4">
      <w:pPr>
        <w:pStyle w:val="NoSpacing"/>
        <w:rPr>
          <w:rFonts w:cs="Times New Roman"/>
          <w:szCs w:val="24"/>
        </w:rPr>
      </w:pPr>
    </w:p>
    <w:p w14:paraId="665BBA0D" w14:textId="77777777" w:rsidR="00A238D4" w:rsidRDefault="00A238D4" w:rsidP="00A238D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November 2022</w:t>
      </w:r>
    </w:p>
    <w:p w14:paraId="5842361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BDF0C" w14:textId="77777777" w:rsidR="00A238D4" w:rsidRDefault="00A238D4" w:rsidP="009139A6">
      <w:r>
        <w:separator/>
      </w:r>
    </w:p>
  </w:endnote>
  <w:endnote w:type="continuationSeparator" w:id="0">
    <w:p w14:paraId="4CD34801" w14:textId="77777777" w:rsidR="00A238D4" w:rsidRDefault="00A238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CEC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0278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F90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176CD" w14:textId="77777777" w:rsidR="00A238D4" w:rsidRDefault="00A238D4" w:rsidP="009139A6">
      <w:r>
        <w:separator/>
      </w:r>
    </w:p>
  </w:footnote>
  <w:footnote w:type="continuationSeparator" w:id="0">
    <w:p w14:paraId="071558AA" w14:textId="77777777" w:rsidR="00A238D4" w:rsidRDefault="00A238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E5D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02D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DAE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8D4"/>
    <w:rsid w:val="000666E0"/>
    <w:rsid w:val="002510B7"/>
    <w:rsid w:val="005C130B"/>
    <w:rsid w:val="00826F5C"/>
    <w:rsid w:val="009139A6"/>
    <w:rsid w:val="009448BB"/>
    <w:rsid w:val="00947624"/>
    <w:rsid w:val="00A238D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69C6A"/>
  <w15:chartTrackingRefBased/>
  <w15:docId w15:val="{D84D2873-401C-4E0B-8048-06158DFF5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238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IJK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2023-03-01T21:47:00Z</dcterms:created>
  <dcterms:modified xsi:type="dcterms:W3CDTF">2023-03-01T21:48:00Z</dcterms:modified>
</cp:coreProperties>
</file>