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C5" w:rsidRDefault="00504AC5" w:rsidP="00504AC5">
      <w:pPr>
        <w:pStyle w:val="NoSpacing"/>
      </w:pPr>
      <w:proofErr w:type="spellStart"/>
      <w:r>
        <w:rPr>
          <w:u w:val="single"/>
        </w:rPr>
        <w:t>Crastina</w:t>
      </w:r>
      <w:proofErr w:type="spellEnd"/>
      <w:r>
        <w:rPr>
          <w:u w:val="single"/>
        </w:rPr>
        <w:t xml:space="preserve"> KENET</w:t>
      </w:r>
      <w:r>
        <w:t xml:space="preserve">       (fl.1509-10)</w:t>
      </w:r>
    </w:p>
    <w:p w:rsidR="00504AC5" w:rsidRDefault="00504AC5" w:rsidP="00504AC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Fordwich</w:t>
      </w:r>
      <w:proofErr w:type="spellEnd"/>
      <w:r>
        <w:t xml:space="preserve">, Kent. </w:t>
      </w:r>
      <w:proofErr w:type="gramStart"/>
      <w:r>
        <w:t>Widow.</w:t>
      </w:r>
      <w:proofErr w:type="gramEnd"/>
    </w:p>
    <w:p w:rsidR="00504AC5" w:rsidRDefault="00504AC5" w:rsidP="00504AC5">
      <w:pPr>
        <w:pStyle w:val="NoSpacing"/>
      </w:pPr>
    </w:p>
    <w:p w:rsidR="00504AC5" w:rsidRDefault="00504AC5" w:rsidP="00504AC5">
      <w:pPr>
        <w:pStyle w:val="NoSpacing"/>
      </w:pPr>
    </w:p>
    <w:p w:rsidR="00504AC5" w:rsidRDefault="00504AC5" w:rsidP="00504AC5">
      <w:pPr>
        <w:pStyle w:val="NoSpacing"/>
      </w:pPr>
      <w:r>
        <w:t xml:space="preserve">       1509-10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p.280)</w:t>
      </w:r>
    </w:p>
    <w:p w:rsidR="00504AC5" w:rsidRDefault="00504AC5" w:rsidP="00504AC5">
      <w:pPr>
        <w:pStyle w:val="NoSpacing"/>
      </w:pPr>
    </w:p>
    <w:p w:rsidR="00504AC5" w:rsidRDefault="00504AC5" w:rsidP="00504AC5">
      <w:pPr>
        <w:pStyle w:val="NoSpacing"/>
      </w:pPr>
    </w:p>
    <w:p w:rsidR="00504AC5" w:rsidRDefault="00504AC5" w:rsidP="00504AC5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AC5" w:rsidRDefault="00504AC5" w:rsidP="00920DE3">
      <w:pPr>
        <w:spacing w:after="0" w:line="240" w:lineRule="auto"/>
      </w:pPr>
      <w:r>
        <w:separator/>
      </w:r>
    </w:p>
  </w:endnote>
  <w:endnote w:type="continuationSeparator" w:id="0">
    <w:p w:rsidR="00504AC5" w:rsidRDefault="00504A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AC5" w:rsidRDefault="00504AC5" w:rsidP="00920DE3">
      <w:pPr>
        <w:spacing w:after="0" w:line="240" w:lineRule="auto"/>
      </w:pPr>
      <w:r>
        <w:separator/>
      </w:r>
    </w:p>
  </w:footnote>
  <w:footnote w:type="continuationSeparator" w:id="0">
    <w:p w:rsidR="00504AC5" w:rsidRDefault="00504A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AC5"/>
    <w:rsid w:val="00120749"/>
    <w:rsid w:val="00504AC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2015-07-12T18:15:00Z</dcterms:created>
  <dcterms:modified xsi:type="dcterms:W3CDTF">2015-07-12T18:15:00Z</dcterms:modified>
</cp:coreProperties>
</file>