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71F5" w14:textId="77777777" w:rsidR="005A7B0D" w:rsidRDefault="005A7B0D" w:rsidP="005A7B0D">
      <w:pPr>
        <w:pStyle w:val="NoSpacing"/>
      </w:pPr>
      <w:r>
        <w:rPr>
          <w:u w:val="single"/>
        </w:rPr>
        <w:t>John KENDELL</w:t>
      </w:r>
      <w:r>
        <w:t xml:space="preserve">      </w:t>
      </w:r>
      <w:r>
        <w:t>(fl.1477)</w:t>
      </w:r>
    </w:p>
    <w:p w14:paraId="515D98BF" w14:textId="4226A20A" w:rsidR="005A7B0D" w:rsidRDefault="005A7B0D" w:rsidP="005A7B0D">
      <w:pPr>
        <w:pStyle w:val="NoSpacing"/>
      </w:pPr>
      <w:r>
        <w:t>of Whalley Abbey, Lancashire.</w:t>
      </w:r>
    </w:p>
    <w:p w14:paraId="0EB9C1F0" w14:textId="77777777" w:rsidR="005A7B0D" w:rsidRDefault="005A7B0D" w:rsidP="005A7B0D">
      <w:pPr>
        <w:pStyle w:val="NoSpacing"/>
      </w:pPr>
    </w:p>
    <w:p w14:paraId="0751D2E8" w14:textId="77777777" w:rsidR="005A7B0D" w:rsidRDefault="005A7B0D" w:rsidP="005A7B0D">
      <w:pPr>
        <w:pStyle w:val="NoSpacing"/>
      </w:pPr>
    </w:p>
    <w:p w14:paraId="6914C307" w14:textId="77777777" w:rsidR="005A7B0D" w:rsidRDefault="005A7B0D" w:rsidP="005A7B0D">
      <w:pPr>
        <w:pStyle w:val="NoSpacing"/>
      </w:pPr>
      <w:r>
        <w:t xml:space="preserve">  1 Mar.1477</w:t>
      </w:r>
      <w:r>
        <w:tab/>
        <w:t>He was ordained priest in the conventual church of the Austin Friars at</w:t>
      </w:r>
    </w:p>
    <w:p w14:paraId="5C8ADEF3" w14:textId="46FE7163" w:rsidR="005A7B0D" w:rsidRDefault="005A7B0D" w:rsidP="005A7B0D">
      <w:pPr>
        <w:pStyle w:val="NoSpacing"/>
      </w:pPr>
      <w:r>
        <w:tab/>
      </w:r>
      <w:r>
        <w:tab/>
        <w:t>York, by William Egremont, Bishop of Dromore(q.v.)</w:t>
      </w:r>
      <w:r>
        <w:t>, by letters dimissory</w:t>
      </w:r>
    </w:p>
    <w:p w14:paraId="2A50CF76" w14:textId="5E11EDDD" w:rsidR="005A7B0D" w:rsidRDefault="005A7B0D" w:rsidP="005A7B0D">
      <w:pPr>
        <w:pStyle w:val="NoSpacing"/>
      </w:pPr>
      <w:r>
        <w:tab/>
      </w:r>
      <w:r>
        <w:tab/>
        <w:t>as he was from Coventry and Lichfield diocese.</w:t>
      </w:r>
      <w:bookmarkStart w:id="0" w:name="_GoBack"/>
      <w:bookmarkEnd w:id="0"/>
    </w:p>
    <w:p w14:paraId="5697F056" w14:textId="77777777" w:rsidR="005A7B0D" w:rsidRDefault="005A7B0D" w:rsidP="005A7B0D">
      <w:pPr>
        <w:pStyle w:val="NoSpacing"/>
      </w:pPr>
      <w:r>
        <w:tab/>
      </w:r>
      <w:r>
        <w:tab/>
        <w:t>(“York Clergy Ordinations 1475-1500” ed. David M. Smith p.23)</w:t>
      </w:r>
    </w:p>
    <w:p w14:paraId="1DEBE7D7" w14:textId="77777777" w:rsidR="005A7B0D" w:rsidRDefault="005A7B0D" w:rsidP="005A7B0D">
      <w:pPr>
        <w:pStyle w:val="NoSpacing"/>
      </w:pPr>
    </w:p>
    <w:p w14:paraId="7E29D95A" w14:textId="77777777" w:rsidR="005A7B0D" w:rsidRDefault="005A7B0D" w:rsidP="005A7B0D">
      <w:pPr>
        <w:pStyle w:val="NoSpacing"/>
      </w:pPr>
    </w:p>
    <w:p w14:paraId="26843F04" w14:textId="77777777" w:rsidR="005A7B0D" w:rsidRPr="00515673" w:rsidRDefault="005A7B0D" w:rsidP="005A7B0D">
      <w:pPr>
        <w:pStyle w:val="NoSpacing"/>
      </w:pPr>
      <w:r>
        <w:t>10 August 2019</w:t>
      </w:r>
    </w:p>
    <w:p w14:paraId="05373E5D" w14:textId="4B5D10FC" w:rsidR="006B2F86" w:rsidRPr="005A7B0D" w:rsidRDefault="005A7B0D" w:rsidP="00E71FC3">
      <w:pPr>
        <w:pStyle w:val="NoSpacing"/>
      </w:pPr>
    </w:p>
    <w:sectPr w:rsidR="006B2F86" w:rsidRPr="005A7B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3F462" w14:textId="77777777" w:rsidR="005A7B0D" w:rsidRDefault="005A7B0D" w:rsidP="00E71FC3">
      <w:pPr>
        <w:spacing w:after="0" w:line="240" w:lineRule="auto"/>
      </w:pPr>
      <w:r>
        <w:separator/>
      </w:r>
    </w:p>
  </w:endnote>
  <w:endnote w:type="continuationSeparator" w:id="0">
    <w:p w14:paraId="4DF9A6B6" w14:textId="77777777" w:rsidR="005A7B0D" w:rsidRDefault="005A7B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274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03C25" w14:textId="77777777" w:rsidR="005A7B0D" w:rsidRDefault="005A7B0D" w:rsidP="00E71FC3">
      <w:pPr>
        <w:spacing w:after="0" w:line="240" w:lineRule="auto"/>
      </w:pPr>
      <w:r>
        <w:separator/>
      </w:r>
    </w:p>
  </w:footnote>
  <w:footnote w:type="continuationSeparator" w:id="0">
    <w:p w14:paraId="5018A5ED" w14:textId="77777777" w:rsidR="005A7B0D" w:rsidRDefault="005A7B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0D"/>
    <w:rsid w:val="001A7C09"/>
    <w:rsid w:val="00577BD5"/>
    <w:rsid w:val="005A7B0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56293"/>
  <w15:chartTrackingRefBased/>
  <w15:docId w15:val="{ECF224BF-A2A8-49FF-B8C1-2D6D54ED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2019-08-10T15:55:00Z</dcterms:created>
  <dcterms:modified xsi:type="dcterms:W3CDTF">2019-08-10T16:03:00Z</dcterms:modified>
</cp:coreProperties>
</file>