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E957C" w14:textId="28A1018B" w:rsidR="006B2F86" w:rsidRDefault="000E1C14" w:rsidP="00E71FC3">
      <w:pPr>
        <w:pStyle w:val="NoSpacing"/>
      </w:pPr>
      <w:r>
        <w:rPr>
          <w:u w:val="single"/>
        </w:rPr>
        <w:t>William KENDALL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43C4F036" w14:textId="2D5009CA" w:rsidR="000E1C14" w:rsidRDefault="000E1C14" w:rsidP="00E71FC3">
      <w:pPr>
        <w:pStyle w:val="NoSpacing"/>
      </w:pPr>
      <w:r>
        <w:t>of York. Litster.</w:t>
      </w:r>
    </w:p>
    <w:p w14:paraId="72945D67" w14:textId="40D01C26" w:rsidR="000E1C14" w:rsidRDefault="000E1C14" w:rsidP="00E71FC3">
      <w:pPr>
        <w:pStyle w:val="NoSpacing"/>
      </w:pPr>
    </w:p>
    <w:p w14:paraId="0AD4AEA8" w14:textId="1C3D1623" w:rsidR="000E1C14" w:rsidRDefault="000E1C14" w:rsidP="00E71FC3">
      <w:pPr>
        <w:pStyle w:val="NoSpacing"/>
      </w:pPr>
    </w:p>
    <w:p w14:paraId="6E86EB8B" w14:textId="0BFA6793" w:rsidR="000E1C14" w:rsidRDefault="000E1C14" w:rsidP="00E71FC3">
      <w:pPr>
        <w:pStyle w:val="NoSpacing"/>
      </w:pPr>
      <w:r>
        <w:t xml:space="preserve">Son of Thomas Kendall of York, </w:t>
      </w:r>
      <w:proofErr w:type="spellStart"/>
      <w:r>
        <w:t>litster</w:t>
      </w:r>
      <w:proofErr w:type="spellEnd"/>
      <w:r>
        <w:t>(q.v.).  (R.F.Y. p.209)</w:t>
      </w:r>
    </w:p>
    <w:p w14:paraId="20642C06" w14:textId="3DF9AFCE" w:rsidR="000E1C14" w:rsidRDefault="000E1C14" w:rsidP="00E71FC3">
      <w:pPr>
        <w:pStyle w:val="NoSpacing"/>
      </w:pPr>
    </w:p>
    <w:p w14:paraId="2EDA5292" w14:textId="089E71A0" w:rsidR="000E1C14" w:rsidRDefault="000E1C14" w:rsidP="00E71FC3">
      <w:pPr>
        <w:pStyle w:val="NoSpacing"/>
      </w:pPr>
    </w:p>
    <w:p w14:paraId="4179BEA6" w14:textId="7C318F20" w:rsidR="000E1C14" w:rsidRDefault="000E1C14" w:rsidP="00E71FC3">
      <w:pPr>
        <w:pStyle w:val="NoSpacing"/>
      </w:pPr>
      <w:r>
        <w:tab/>
        <w:t>1484</w:t>
      </w:r>
      <w:r>
        <w:tab/>
        <w:t>He became a Freeman by patrimony.  (ibid.)</w:t>
      </w:r>
    </w:p>
    <w:p w14:paraId="144CBE61" w14:textId="5F305D89" w:rsidR="000E1C14" w:rsidRDefault="000E1C14" w:rsidP="00E71FC3">
      <w:pPr>
        <w:pStyle w:val="NoSpacing"/>
      </w:pPr>
    </w:p>
    <w:p w14:paraId="5D8149DA" w14:textId="43FB1E6A" w:rsidR="000E1C14" w:rsidRDefault="000E1C14" w:rsidP="00E71FC3">
      <w:pPr>
        <w:pStyle w:val="NoSpacing"/>
      </w:pPr>
    </w:p>
    <w:p w14:paraId="13CAA9C5" w14:textId="60CCDE9B" w:rsidR="000E1C14" w:rsidRPr="000E1C14" w:rsidRDefault="000E1C14" w:rsidP="00E71FC3">
      <w:pPr>
        <w:pStyle w:val="NoSpacing"/>
      </w:pPr>
      <w:r>
        <w:t>24 September 2018</w:t>
      </w:r>
      <w:bookmarkStart w:id="0" w:name="_GoBack"/>
      <w:bookmarkEnd w:id="0"/>
    </w:p>
    <w:sectPr w:rsidR="000E1C14" w:rsidRPr="000E1C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E628C" w14:textId="77777777" w:rsidR="000E1C14" w:rsidRDefault="000E1C14" w:rsidP="00E71FC3">
      <w:pPr>
        <w:spacing w:after="0" w:line="240" w:lineRule="auto"/>
      </w:pPr>
      <w:r>
        <w:separator/>
      </w:r>
    </w:p>
  </w:endnote>
  <w:endnote w:type="continuationSeparator" w:id="0">
    <w:p w14:paraId="73074A19" w14:textId="77777777" w:rsidR="000E1C14" w:rsidRDefault="000E1C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F37E7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F9AB9D" w14:textId="77777777" w:rsidR="000E1C14" w:rsidRDefault="000E1C14" w:rsidP="00E71FC3">
      <w:pPr>
        <w:spacing w:after="0" w:line="240" w:lineRule="auto"/>
      </w:pPr>
      <w:r>
        <w:separator/>
      </w:r>
    </w:p>
  </w:footnote>
  <w:footnote w:type="continuationSeparator" w:id="0">
    <w:p w14:paraId="152328A7" w14:textId="77777777" w:rsidR="000E1C14" w:rsidRDefault="000E1C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C14"/>
    <w:rsid w:val="000E1C1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D9A9A"/>
  <w15:chartTrackingRefBased/>
  <w15:docId w15:val="{9C0E923E-6239-404B-B325-05850B177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2018-09-24T10:50:00Z</dcterms:created>
  <dcterms:modified xsi:type="dcterms:W3CDTF">2018-09-24T10:53:00Z</dcterms:modified>
</cp:coreProperties>
</file>