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C1" w:rsidRDefault="008C58C1" w:rsidP="008C58C1">
      <w:pPr>
        <w:pStyle w:val="NoSpacing"/>
      </w:pPr>
      <w:r>
        <w:rPr>
          <w:u w:val="single"/>
        </w:rPr>
        <w:t>William KENDALL</w:t>
      </w:r>
      <w:r>
        <w:t xml:space="preserve">      (fl.1505-6)</w:t>
      </w:r>
    </w:p>
    <w:p w:rsidR="008C58C1" w:rsidRDefault="008C58C1" w:rsidP="008C58C1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8C58C1" w:rsidRDefault="008C58C1" w:rsidP="008C58C1">
      <w:pPr>
        <w:pStyle w:val="NoSpacing"/>
      </w:pPr>
    </w:p>
    <w:p w:rsidR="008C58C1" w:rsidRDefault="008C58C1" w:rsidP="008C58C1">
      <w:pPr>
        <w:pStyle w:val="NoSpacing"/>
      </w:pPr>
    </w:p>
    <w:p w:rsidR="008C58C1" w:rsidRDefault="008C58C1" w:rsidP="008C58C1">
      <w:pPr>
        <w:pStyle w:val="NoSpacing"/>
      </w:pPr>
      <w:r>
        <w:t xml:space="preserve">         1505-6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8C58C1" w:rsidRDefault="008C58C1" w:rsidP="008C58C1">
      <w:pPr>
        <w:pStyle w:val="NoSpacing"/>
      </w:pPr>
    </w:p>
    <w:p w:rsidR="008C58C1" w:rsidRDefault="008C58C1" w:rsidP="008C58C1">
      <w:pPr>
        <w:pStyle w:val="NoSpacing"/>
      </w:pPr>
    </w:p>
    <w:p w:rsidR="008C58C1" w:rsidRDefault="008C58C1" w:rsidP="008C58C1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8C1" w:rsidRDefault="008C58C1" w:rsidP="00920DE3">
      <w:pPr>
        <w:spacing w:after="0" w:line="240" w:lineRule="auto"/>
      </w:pPr>
      <w:r>
        <w:separator/>
      </w:r>
    </w:p>
  </w:endnote>
  <w:endnote w:type="continuationSeparator" w:id="0">
    <w:p w:rsidR="008C58C1" w:rsidRDefault="008C58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8C1" w:rsidRDefault="008C58C1" w:rsidP="00920DE3">
      <w:pPr>
        <w:spacing w:after="0" w:line="240" w:lineRule="auto"/>
      </w:pPr>
      <w:r>
        <w:separator/>
      </w:r>
    </w:p>
  </w:footnote>
  <w:footnote w:type="continuationSeparator" w:id="0">
    <w:p w:rsidR="008C58C1" w:rsidRDefault="008C58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8C1"/>
    <w:rsid w:val="00120749"/>
    <w:rsid w:val="00624CAE"/>
    <w:rsid w:val="008C58C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2015-07-12T18:11:00Z</dcterms:created>
  <dcterms:modified xsi:type="dcterms:W3CDTF">2015-07-12T18:11:00Z</dcterms:modified>
</cp:coreProperties>
</file>