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FF4DA" w14:textId="77777777" w:rsidR="003965D1" w:rsidRPr="00197C62" w:rsidRDefault="003965D1" w:rsidP="003965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KENDALL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2711F12" w14:textId="77777777" w:rsidR="003965D1" w:rsidRPr="00653460" w:rsidRDefault="003965D1" w:rsidP="003965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C1C125" w14:textId="77777777" w:rsidR="003965D1" w:rsidRPr="00883769" w:rsidRDefault="003965D1" w:rsidP="003965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1B667B" w14:textId="77777777" w:rsidR="003965D1" w:rsidRPr="00197C62" w:rsidRDefault="003965D1" w:rsidP="003965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n.b.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this may be the same man as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Kendale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(q.v.)]</w:t>
      </w:r>
    </w:p>
    <w:p w14:paraId="223765CF" w14:textId="77777777" w:rsidR="003965D1" w:rsidRPr="00883769" w:rsidRDefault="003965D1" w:rsidP="003965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4989F8" w14:textId="77777777" w:rsidR="003965D1" w:rsidRPr="00C119E6" w:rsidRDefault="003965D1" w:rsidP="003965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A3ECBC8" w14:textId="77777777" w:rsidR="003965D1" w:rsidRDefault="003965D1" w:rsidP="003965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trespass against Christopher Kendall of Ripon(q.v.).</w:t>
      </w:r>
    </w:p>
    <w:p w14:paraId="761C8594" w14:textId="77777777" w:rsidR="003965D1" w:rsidRDefault="003965D1" w:rsidP="003965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F3D7B5F" w14:textId="77777777" w:rsidR="003965D1" w:rsidRDefault="003965D1" w:rsidP="003965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against John Walworth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Rayntoftes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4B2C80D" w14:textId="77777777" w:rsidR="003965D1" w:rsidRPr="003A3B8D" w:rsidRDefault="003965D1" w:rsidP="003965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49B15AB6" w14:textId="77777777" w:rsidR="003965D1" w:rsidRDefault="003965D1" w:rsidP="003965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F1D69A" w14:textId="77777777" w:rsidR="003965D1" w:rsidRDefault="003965D1" w:rsidP="003965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C2ADA8" w14:textId="77777777" w:rsidR="003965D1" w:rsidRDefault="003965D1" w:rsidP="003965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May 2021</w:t>
      </w:r>
    </w:p>
    <w:p w14:paraId="786EBF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7BF0E" w14:textId="77777777" w:rsidR="003965D1" w:rsidRDefault="003965D1" w:rsidP="009139A6">
      <w:r>
        <w:separator/>
      </w:r>
    </w:p>
  </w:endnote>
  <w:endnote w:type="continuationSeparator" w:id="0">
    <w:p w14:paraId="3C2FB252" w14:textId="77777777" w:rsidR="003965D1" w:rsidRDefault="003965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2B3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65BD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594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1E521" w14:textId="77777777" w:rsidR="003965D1" w:rsidRDefault="003965D1" w:rsidP="009139A6">
      <w:r>
        <w:separator/>
      </w:r>
    </w:p>
  </w:footnote>
  <w:footnote w:type="continuationSeparator" w:id="0">
    <w:p w14:paraId="32893973" w14:textId="77777777" w:rsidR="003965D1" w:rsidRDefault="003965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06E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A82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6E9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5D1"/>
    <w:rsid w:val="000666E0"/>
    <w:rsid w:val="002510B7"/>
    <w:rsid w:val="003965D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C68E4"/>
  <w15:chartTrackingRefBased/>
  <w15:docId w15:val="{9FDD6DC5-D554-4077-88E1-8ACE1708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965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2021-05-25T08:26:00Z</dcterms:created>
  <dcterms:modified xsi:type="dcterms:W3CDTF">2021-05-25T08:26:00Z</dcterms:modified>
</cp:coreProperties>
</file>