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EA9F6" w14:textId="372467DB" w:rsidR="006B2F86" w:rsidRDefault="001259DD" w:rsidP="00E71FC3">
      <w:pPr>
        <w:pStyle w:val="NoSpacing"/>
      </w:pPr>
      <w:r>
        <w:rPr>
          <w:u w:val="single"/>
        </w:rPr>
        <w:t>Thomas KENDALL</w:t>
      </w:r>
      <w:r>
        <w:t xml:space="preserve">   </w:t>
      </w:r>
      <w:proofErr w:type="gramStart"/>
      <w:r>
        <w:t xml:space="preserve">   (</w:t>
      </w:r>
      <w:proofErr w:type="gramEnd"/>
      <w:r>
        <w:t>d.1504-5)</w:t>
      </w:r>
    </w:p>
    <w:p w14:paraId="0AB10637" w14:textId="0CDE8DDC" w:rsidR="001259DD" w:rsidRDefault="001259DD" w:rsidP="00E71FC3">
      <w:pPr>
        <w:pStyle w:val="NoSpacing"/>
      </w:pPr>
      <w:r>
        <w:t>of York. Smith.</w:t>
      </w:r>
    </w:p>
    <w:p w14:paraId="7AC53358" w14:textId="7A4FA58F" w:rsidR="001259DD" w:rsidRDefault="001259DD" w:rsidP="00E71FC3">
      <w:pPr>
        <w:pStyle w:val="NoSpacing"/>
      </w:pPr>
    </w:p>
    <w:p w14:paraId="5C8F630C" w14:textId="03D7A632" w:rsidR="001259DD" w:rsidRDefault="001259DD" w:rsidP="00E71FC3">
      <w:pPr>
        <w:pStyle w:val="NoSpacing"/>
      </w:pPr>
    </w:p>
    <w:p w14:paraId="030F6FAF" w14:textId="50F4DA82" w:rsidR="001259DD" w:rsidRDefault="001259DD" w:rsidP="00E71FC3">
      <w:pPr>
        <w:pStyle w:val="NoSpacing"/>
      </w:pPr>
      <w:r>
        <w:t>= Marion(q.v.).   (W.Y.R. p.96)</w:t>
      </w:r>
    </w:p>
    <w:p w14:paraId="5C6F7FCC" w14:textId="3C869565" w:rsidR="001259DD" w:rsidRDefault="001259DD" w:rsidP="00E71FC3">
      <w:pPr>
        <w:pStyle w:val="NoSpacing"/>
      </w:pPr>
    </w:p>
    <w:p w14:paraId="121E06D5" w14:textId="24F8C344" w:rsidR="001259DD" w:rsidRDefault="001259DD" w:rsidP="00E71FC3">
      <w:pPr>
        <w:pStyle w:val="NoSpacing"/>
      </w:pPr>
    </w:p>
    <w:p w14:paraId="7667CFC8" w14:textId="4C56F977" w:rsidR="001259DD" w:rsidRDefault="001259DD" w:rsidP="00E71FC3">
      <w:pPr>
        <w:pStyle w:val="NoSpacing"/>
      </w:pPr>
      <w:r>
        <w:t>16 Dec.1504</w:t>
      </w:r>
      <w:r>
        <w:tab/>
        <w:t>He made his Will.  (ibid.)</w:t>
      </w:r>
    </w:p>
    <w:p w14:paraId="3FAD1B61" w14:textId="218D49E9" w:rsidR="001259DD" w:rsidRDefault="001259DD" w:rsidP="00E71FC3">
      <w:pPr>
        <w:pStyle w:val="NoSpacing"/>
      </w:pPr>
      <w:r>
        <w:t xml:space="preserve">  8 Jan.1505</w:t>
      </w:r>
      <w:r>
        <w:tab/>
        <w:t>Probate of his Will.   (ibid.)</w:t>
      </w:r>
    </w:p>
    <w:p w14:paraId="44593840" w14:textId="2DCFC977" w:rsidR="001259DD" w:rsidRDefault="001259DD" w:rsidP="00E71FC3">
      <w:pPr>
        <w:pStyle w:val="NoSpacing"/>
      </w:pPr>
    </w:p>
    <w:p w14:paraId="1770A862" w14:textId="57F87C62" w:rsidR="001259DD" w:rsidRDefault="001259DD" w:rsidP="00E71FC3">
      <w:pPr>
        <w:pStyle w:val="NoSpacing"/>
      </w:pPr>
    </w:p>
    <w:p w14:paraId="72C8B20F" w14:textId="467EAE77" w:rsidR="001259DD" w:rsidRPr="001259DD" w:rsidRDefault="001259DD" w:rsidP="00E71FC3">
      <w:pPr>
        <w:pStyle w:val="NoSpacing"/>
      </w:pPr>
      <w:r>
        <w:t>13 February 2019</w:t>
      </w:r>
      <w:bookmarkStart w:id="0" w:name="_GoBack"/>
      <w:bookmarkEnd w:id="0"/>
    </w:p>
    <w:sectPr w:rsidR="001259DD" w:rsidRPr="001259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256F7" w14:textId="77777777" w:rsidR="001259DD" w:rsidRDefault="001259DD" w:rsidP="00E71FC3">
      <w:pPr>
        <w:spacing w:after="0" w:line="240" w:lineRule="auto"/>
      </w:pPr>
      <w:r>
        <w:separator/>
      </w:r>
    </w:p>
  </w:endnote>
  <w:endnote w:type="continuationSeparator" w:id="0">
    <w:p w14:paraId="3F447C8A" w14:textId="77777777" w:rsidR="001259DD" w:rsidRDefault="001259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B1D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B0E32" w14:textId="77777777" w:rsidR="001259DD" w:rsidRDefault="001259DD" w:rsidP="00E71FC3">
      <w:pPr>
        <w:spacing w:after="0" w:line="240" w:lineRule="auto"/>
      </w:pPr>
      <w:r>
        <w:separator/>
      </w:r>
    </w:p>
  </w:footnote>
  <w:footnote w:type="continuationSeparator" w:id="0">
    <w:p w14:paraId="3C8C79EF" w14:textId="77777777" w:rsidR="001259DD" w:rsidRDefault="001259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DD"/>
    <w:rsid w:val="001259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F091E"/>
  <w15:chartTrackingRefBased/>
  <w15:docId w15:val="{773FFB42-E985-475B-B301-AA5C8EA2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2019-02-13T21:49:00Z</dcterms:created>
  <dcterms:modified xsi:type="dcterms:W3CDTF">2019-02-13T21:52:00Z</dcterms:modified>
</cp:coreProperties>
</file>