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AC2A93" w14:textId="77777777" w:rsidR="00393146" w:rsidRDefault="00393146" w:rsidP="00393146">
      <w:pPr>
        <w:pStyle w:val="NoSpacing"/>
      </w:pPr>
      <w:r>
        <w:rPr>
          <w:u w:val="single"/>
        </w:rPr>
        <w:t>Thomas KENDALL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fl.1492)</w:t>
      </w:r>
    </w:p>
    <w:p w14:paraId="34EA21AB" w14:textId="77777777" w:rsidR="00393146" w:rsidRDefault="00393146" w:rsidP="00393146">
      <w:pPr>
        <w:pStyle w:val="NoSpacing"/>
      </w:pPr>
      <w:r>
        <w:t>of York.</w:t>
      </w:r>
    </w:p>
    <w:p w14:paraId="151A75EA" w14:textId="77777777" w:rsidR="00393146" w:rsidRDefault="00393146" w:rsidP="00393146">
      <w:pPr>
        <w:pStyle w:val="NoSpacing"/>
      </w:pPr>
    </w:p>
    <w:p w14:paraId="332A4EDA" w14:textId="77777777" w:rsidR="00393146" w:rsidRDefault="00393146" w:rsidP="00393146">
      <w:pPr>
        <w:pStyle w:val="NoSpacing"/>
      </w:pPr>
    </w:p>
    <w:p w14:paraId="791FC78D" w14:textId="77777777" w:rsidR="00393146" w:rsidRDefault="00393146" w:rsidP="00393146">
      <w:pPr>
        <w:pStyle w:val="NoSpacing"/>
      </w:pPr>
      <w:r>
        <w:tab/>
        <w:t>1492</w:t>
      </w:r>
      <w:r>
        <w:tab/>
        <w:t>He was one of the Chamberlains.   (R.F.Y. p.216)</w:t>
      </w:r>
    </w:p>
    <w:p w14:paraId="53375B91" w14:textId="77777777" w:rsidR="00393146" w:rsidRDefault="00393146" w:rsidP="00393146">
      <w:pPr>
        <w:pStyle w:val="NoSpacing"/>
      </w:pPr>
    </w:p>
    <w:p w14:paraId="0DC0A085" w14:textId="77777777" w:rsidR="00393146" w:rsidRDefault="00393146" w:rsidP="00393146">
      <w:pPr>
        <w:pStyle w:val="NoSpacing"/>
      </w:pPr>
    </w:p>
    <w:p w14:paraId="31DAD5CD" w14:textId="77777777" w:rsidR="00393146" w:rsidRPr="00CE15E4" w:rsidRDefault="00393146" w:rsidP="00393146">
      <w:pPr>
        <w:pStyle w:val="NoSpacing"/>
      </w:pPr>
      <w:r>
        <w:t>30 June 2019</w:t>
      </w:r>
    </w:p>
    <w:p w14:paraId="0523F595" w14:textId="2ED16212" w:rsidR="006B2F86" w:rsidRPr="00393146" w:rsidRDefault="00393146" w:rsidP="00E71FC3">
      <w:pPr>
        <w:pStyle w:val="NoSpacing"/>
      </w:pPr>
      <w:bookmarkStart w:id="0" w:name="_GoBack"/>
      <w:bookmarkEnd w:id="0"/>
    </w:p>
    <w:sectPr w:rsidR="006B2F86" w:rsidRPr="0039314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F8B5BD" w14:textId="77777777" w:rsidR="00393146" w:rsidRDefault="00393146" w:rsidP="00E71FC3">
      <w:pPr>
        <w:spacing w:after="0" w:line="240" w:lineRule="auto"/>
      </w:pPr>
      <w:r>
        <w:separator/>
      </w:r>
    </w:p>
  </w:endnote>
  <w:endnote w:type="continuationSeparator" w:id="0">
    <w:p w14:paraId="0DC0F8FD" w14:textId="77777777" w:rsidR="00393146" w:rsidRDefault="0039314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C8CD3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90FDBD" w14:textId="77777777" w:rsidR="00393146" w:rsidRDefault="00393146" w:rsidP="00E71FC3">
      <w:pPr>
        <w:spacing w:after="0" w:line="240" w:lineRule="auto"/>
      </w:pPr>
      <w:r>
        <w:separator/>
      </w:r>
    </w:p>
  </w:footnote>
  <w:footnote w:type="continuationSeparator" w:id="0">
    <w:p w14:paraId="5ED1C36D" w14:textId="77777777" w:rsidR="00393146" w:rsidRDefault="0039314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146"/>
    <w:rsid w:val="001A7C09"/>
    <w:rsid w:val="0039314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1DFDD3"/>
  <w15:chartTrackingRefBased/>
  <w15:docId w15:val="{AC081F8B-5B3E-46C6-9B86-37022A858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2019-06-30T19:29:00Z</dcterms:created>
  <dcterms:modified xsi:type="dcterms:W3CDTF">2019-06-30T19:29:00Z</dcterms:modified>
</cp:coreProperties>
</file>