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67DE8D" w14:textId="64CE6B4A" w:rsidR="006B2F86" w:rsidRDefault="00AA046A" w:rsidP="00E71FC3">
      <w:pPr>
        <w:pStyle w:val="NoSpacing"/>
      </w:pPr>
      <w:r>
        <w:rPr>
          <w:u w:val="single"/>
        </w:rPr>
        <w:t>Robert KENDALL</w:t>
      </w:r>
      <w:r>
        <w:t xml:space="preserve">   </w:t>
      </w:r>
      <w:proofErr w:type="gramStart"/>
      <w:r>
        <w:t xml:space="preserve">   (</w:t>
      </w:r>
      <w:proofErr w:type="gramEnd"/>
      <w:r>
        <w:t>fl.1426)</w:t>
      </w:r>
    </w:p>
    <w:p w14:paraId="5DF6E2E7" w14:textId="037DC908" w:rsidR="00AA046A" w:rsidRDefault="00AA046A" w:rsidP="00E71FC3">
      <w:pPr>
        <w:pStyle w:val="NoSpacing"/>
      </w:pPr>
      <w:r>
        <w:t>Chaplain.</w:t>
      </w:r>
    </w:p>
    <w:p w14:paraId="0B95DB20" w14:textId="0F041C57" w:rsidR="00AA046A" w:rsidRDefault="00AA046A" w:rsidP="00E71FC3">
      <w:pPr>
        <w:pStyle w:val="NoSpacing"/>
      </w:pPr>
    </w:p>
    <w:p w14:paraId="2BBFF48C" w14:textId="7E156883" w:rsidR="00AA046A" w:rsidRDefault="00AA046A" w:rsidP="00E71FC3">
      <w:pPr>
        <w:pStyle w:val="NoSpacing"/>
      </w:pPr>
    </w:p>
    <w:p w14:paraId="165758A3" w14:textId="41551AA6" w:rsidR="00AA046A" w:rsidRDefault="00AA046A" w:rsidP="00E71FC3">
      <w:pPr>
        <w:pStyle w:val="NoSpacing"/>
      </w:pPr>
      <w:r>
        <w:t>28 Oct.1426</w:t>
      </w:r>
      <w:r>
        <w:tab/>
        <w:t>He made his Will.  (W.Y.R. p.96)</w:t>
      </w:r>
    </w:p>
    <w:p w14:paraId="78EC23F9" w14:textId="40E56060" w:rsidR="00AA046A" w:rsidRDefault="00AA046A" w:rsidP="00E71FC3">
      <w:pPr>
        <w:pStyle w:val="NoSpacing"/>
      </w:pPr>
      <w:r>
        <w:t>16 Dec.</w:t>
      </w:r>
      <w:r>
        <w:tab/>
        <w:t>Probate of his Will.   (ibid.)</w:t>
      </w:r>
    </w:p>
    <w:p w14:paraId="3AAF2854" w14:textId="6CAAF61B" w:rsidR="00AA046A" w:rsidRDefault="00AA046A" w:rsidP="00E71FC3">
      <w:pPr>
        <w:pStyle w:val="NoSpacing"/>
      </w:pPr>
    </w:p>
    <w:p w14:paraId="75B0509B" w14:textId="0811529B" w:rsidR="00AA046A" w:rsidRDefault="00AA046A" w:rsidP="00E71FC3">
      <w:pPr>
        <w:pStyle w:val="NoSpacing"/>
      </w:pPr>
    </w:p>
    <w:p w14:paraId="1B9AC75F" w14:textId="2F955ACB" w:rsidR="00AA046A" w:rsidRPr="00AA046A" w:rsidRDefault="00AA046A" w:rsidP="00E71FC3">
      <w:pPr>
        <w:pStyle w:val="NoSpacing"/>
      </w:pPr>
      <w:r>
        <w:t>13 February 2019</w:t>
      </w:r>
      <w:bookmarkStart w:id="0" w:name="_GoBack"/>
      <w:bookmarkEnd w:id="0"/>
    </w:p>
    <w:sectPr w:rsidR="00AA046A" w:rsidRPr="00AA046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6BCA3FB" w14:textId="77777777" w:rsidR="00AA046A" w:rsidRDefault="00AA046A" w:rsidP="00E71FC3">
      <w:pPr>
        <w:spacing w:after="0" w:line="240" w:lineRule="auto"/>
      </w:pPr>
      <w:r>
        <w:separator/>
      </w:r>
    </w:p>
  </w:endnote>
  <w:endnote w:type="continuationSeparator" w:id="0">
    <w:p w14:paraId="19376332" w14:textId="77777777" w:rsidR="00AA046A" w:rsidRDefault="00AA046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2E6D89E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7D1729C" w14:textId="77777777" w:rsidR="00AA046A" w:rsidRDefault="00AA046A" w:rsidP="00E71FC3">
      <w:pPr>
        <w:spacing w:after="0" w:line="240" w:lineRule="auto"/>
      </w:pPr>
      <w:r>
        <w:separator/>
      </w:r>
    </w:p>
  </w:footnote>
  <w:footnote w:type="continuationSeparator" w:id="0">
    <w:p w14:paraId="25BC5E3A" w14:textId="77777777" w:rsidR="00AA046A" w:rsidRDefault="00AA046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046A"/>
    <w:rsid w:val="001A7C09"/>
    <w:rsid w:val="00577BD5"/>
    <w:rsid w:val="00656CBA"/>
    <w:rsid w:val="006A1F77"/>
    <w:rsid w:val="00733BE7"/>
    <w:rsid w:val="00AA046A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290C20"/>
  <w15:chartTrackingRefBased/>
  <w15:docId w15:val="{4B458C61-C195-42DA-BA81-022D62E85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21</Words>
  <Characters>124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2019-02-13T21:45:00Z</dcterms:created>
  <dcterms:modified xsi:type="dcterms:W3CDTF">2019-02-13T21:47:00Z</dcterms:modified>
</cp:coreProperties>
</file>