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5D3" w:rsidRDefault="001C65D3" w:rsidP="001C6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KENDALL</w:t>
      </w:r>
      <w:r>
        <w:rPr>
          <w:rFonts w:ascii="Times New Roman" w:hAnsi="Times New Roman" w:cs="Times New Roman"/>
        </w:rPr>
        <w:tab/>
        <w:t>(fl.1420)</w:t>
      </w:r>
    </w:p>
    <w:p w:rsidR="001C65D3" w:rsidRDefault="001C65D3" w:rsidP="001C65D3">
      <w:pPr>
        <w:rPr>
          <w:rFonts w:ascii="Times New Roman" w:hAnsi="Times New Roman" w:cs="Times New Roman"/>
        </w:rPr>
      </w:pPr>
    </w:p>
    <w:p w:rsidR="001C65D3" w:rsidRDefault="001C65D3" w:rsidP="001C65D3">
      <w:pPr>
        <w:rPr>
          <w:rFonts w:ascii="Times New Roman" w:hAnsi="Times New Roman" w:cs="Times New Roman"/>
        </w:rPr>
      </w:pPr>
    </w:p>
    <w:p w:rsidR="001C65D3" w:rsidRDefault="001C65D3" w:rsidP="001C6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Sep.1420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Bamburgh</w:t>
      </w:r>
      <w:proofErr w:type="spellEnd"/>
      <w:r>
        <w:rPr>
          <w:rFonts w:ascii="Times New Roman" w:hAnsi="Times New Roman" w:cs="Times New Roman"/>
        </w:rPr>
        <w:t>,</w:t>
      </w:r>
    </w:p>
    <w:p w:rsidR="001C65D3" w:rsidRDefault="001C65D3" w:rsidP="001C6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Northumberland, into land of the late Margaret Sampson(q.v.).</w:t>
      </w:r>
    </w:p>
    <w:p w:rsidR="001C65D3" w:rsidRDefault="001C65D3" w:rsidP="001C6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6A05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21-405)</w:t>
      </w:r>
    </w:p>
    <w:p w:rsidR="001C65D3" w:rsidRDefault="001C65D3" w:rsidP="001C65D3">
      <w:pPr>
        <w:rPr>
          <w:rFonts w:ascii="Times New Roman" w:hAnsi="Times New Roman" w:cs="Times New Roman"/>
        </w:rPr>
      </w:pPr>
    </w:p>
    <w:p w:rsidR="001C65D3" w:rsidRDefault="001C65D3" w:rsidP="001C65D3">
      <w:pPr>
        <w:rPr>
          <w:rFonts w:ascii="Times New Roman" w:hAnsi="Times New Roman" w:cs="Times New Roman"/>
        </w:rPr>
      </w:pPr>
    </w:p>
    <w:p w:rsidR="001C65D3" w:rsidRDefault="001C65D3" w:rsidP="001C6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June 2016</w:t>
      </w:r>
    </w:p>
    <w:p w:rsidR="006B2F86" w:rsidRPr="00E71FC3" w:rsidRDefault="001C65D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5D3" w:rsidRDefault="001C65D3" w:rsidP="00E71FC3">
      <w:r>
        <w:separator/>
      </w:r>
    </w:p>
  </w:endnote>
  <w:endnote w:type="continuationSeparator" w:id="0">
    <w:p w:rsidR="001C65D3" w:rsidRDefault="001C65D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5D3" w:rsidRDefault="001C65D3" w:rsidP="00E71FC3">
      <w:r>
        <w:separator/>
      </w:r>
    </w:p>
  </w:footnote>
  <w:footnote w:type="continuationSeparator" w:id="0">
    <w:p w:rsidR="001C65D3" w:rsidRDefault="001C65D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5D3"/>
    <w:rsid w:val="001C65D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A6813E-2195-4737-B124-A22BA248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C65D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C65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2016-06-14T16:13:00Z</dcterms:created>
  <dcterms:modified xsi:type="dcterms:W3CDTF">2016-06-14T16:13:00Z</dcterms:modified>
</cp:coreProperties>
</file>