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CD66B" w14:textId="585EC7F2" w:rsidR="006B2F86" w:rsidRDefault="00214019" w:rsidP="00E71FC3">
      <w:pPr>
        <w:pStyle w:val="NoSpacing"/>
      </w:pPr>
      <w:r>
        <w:rPr>
          <w:u w:val="single"/>
        </w:rPr>
        <w:t>Marion KENDALL</w:t>
      </w:r>
      <w:r>
        <w:t xml:space="preserve">   </w:t>
      </w:r>
      <w:proofErr w:type="gramStart"/>
      <w:r>
        <w:t xml:space="preserve">   (</w:t>
      </w:r>
      <w:proofErr w:type="gramEnd"/>
      <w:r>
        <w:t>d.1505)</w:t>
      </w:r>
    </w:p>
    <w:p w14:paraId="4729659B" w14:textId="32255E51" w:rsidR="00214019" w:rsidRDefault="00214019" w:rsidP="00E71FC3">
      <w:pPr>
        <w:pStyle w:val="NoSpacing"/>
      </w:pPr>
      <w:r>
        <w:t>of York.</w:t>
      </w:r>
    </w:p>
    <w:p w14:paraId="5EA01DB8" w14:textId="3FA102F2" w:rsidR="00214019" w:rsidRDefault="00214019" w:rsidP="00E71FC3">
      <w:pPr>
        <w:pStyle w:val="NoSpacing"/>
      </w:pPr>
    </w:p>
    <w:p w14:paraId="1EFAD55C" w14:textId="17D7DCED" w:rsidR="00214019" w:rsidRDefault="00214019" w:rsidP="00E71FC3">
      <w:pPr>
        <w:pStyle w:val="NoSpacing"/>
      </w:pPr>
    </w:p>
    <w:p w14:paraId="4F4333E8" w14:textId="508D133F" w:rsidR="00214019" w:rsidRDefault="00214019" w:rsidP="00E71FC3">
      <w:pPr>
        <w:pStyle w:val="NoSpacing"/>
      </w:pPr>
      <w:r>
        <w:t>= Thomas</w:t>
      </w:r>
      <w:r w:rsidR="000E2933">
        <w:t xml:space="preserve">, </w:t>
      </w:r>
      <w:bookmarkStart w:id="0" w:name="_GoBack"/>
      <w:bookmarkEnd w:id="0"/>
      <w:r w:rsidR="000E2933">
        <w:t>smith</w:t>
      </w:r>
      <w:r>
        <w:t>(q.v.).   (W.Y.R. p.96)</w:t>
      </w:r>
    </w:p>
    <w:p w14:paraId="77370EE2" w14:textId="1642EB8A" w:rsidR="00214019" w:rsidRDefault="00214019" w:rsidP="00E71FC3">
      <w:pPr>
        <w:pStyle w:val="NoSpacing"/>
      </w:pPr>
    </w:p>
    <w:p w14:paraId="2052D54B" w14:textId="24CD4EA7" w:rsidR="00214019" w:rsidRDefault="00214019" w:rsidP="00E71FC3">
      <w:pPr>
        <w:pStyle w:val="NoSpacing"/>
      </w:pPr>
    </w:p>
    <w:p w14:paraId="734F1D2E" w14:textId="47587A09" w:rsidR="00214019" w:rsidRDefault="00214019" w:rsidP="00E71FC3">
      <w:pPr>
        <w:pStyle w:val="NoSpacing"/>
      </w:pPr>
      <w:r>
        <w:t>12 May1505</w:t>
      </w:r>
      <w:r>
        <w:tab/>
        <w:t>She made her Will. (ibid.)</w:t>
      </w:r>
    </w:p>
    <w:p w14:paraId="284E7BD2" w14:textId="35E488EC" w:rsidR="00214019" w:rsidRDefault="00214019" w:rsidP="00E71FC3">
      <w:pPr>
        <w:pStyle w:val="NoSpacing"/>
      </w:pPr>
      <w:r>
        <w:t>20 May</w:t>
      </w:r>
      <w:r>
        <w:tab/>
        <w:t>Probate of her Will.   (ibid.)</w:t>
      </w:r>
    </w:p>
    <w:p w14:paraId="1B658F9E" w14:textId="2243579F" w:rsidR="00214019" w:rsidRDefault="00214019" w:rsidP="00E71FC3">
      <w:pPr>
        <w:pStyle w:val="NoSpacing"/>
      </w:pPr>
    </w:p>
    <w:p w14:paraId="0C854396" w14:textId="6F7E7648" w:rsidR="00214019" w:rsidRDefault="00214019" w:rsidP="00E71FC3">
      <w:pPr>
        <w:pStyle w:val="NoSpacing"/>
      </w:pPr>
    </w:p>
    <w:p w14:paraId="618C891D" w14:textId="08DDB4B8" w:rsidR="00214019" w:rsidRPr="00214019" w:rsidRDefault="00214019" w:rsidP="00E71FC3">
      <w:pPr>
        <w:pStyle w:val="NoSpacing"/>
      </w:pPr>
      <w:r>
        <w:t>13 February 2019</w:t>
      </w:r>
    </w:p>
    <w:sectPr w:rsidR="00214019" w:rsidRPr="002140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B110E" w14:textId="77777777" w:rsidR="00214019" w:rsidRDefault="00214019" w:rsidP="00E71FC3">
      <w:pPr>
        <w:spacing w:after="0" w:line="240" w:lineRule="auto"/>
      </w:pPr>
      <w:r>
        <w:separator/>
      </w:r>
    </w:p>
  </w:endnote>
  <w:endnote w:type="continuationSeparator" w:id="0">
    <w:p w14:paraId="21A71C65" w14:textId="77777777" w:rsidR="00214019" w:rsidRDefault="002140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F3D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A82D0" w14:textId="77777777" w:rsidR="00214019" w:rsidRDefault="00214019" w:rsidP="00E71FC3">
      <w:pPr>
        <w:spacing w:after="0" w:line="240" w:lineRule="auto"/>
      </w:pPr>
      <w:r>
        <w:separator/>
      </w:r>
    </w:p>
  </w:footnote>
  <w:footnote w:type="continuationSeparator" w:id="0">
    <w:p w14:paraId="1DDE0F66" w14:textId="77777777" w:rsidR="00214019" w:rsidRDefault="002140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019"/>
    <w:rsid w:val="000E2933"/>
    <w:rsid w:val="001A7C09"/>
    <w:rsid w:val="0021401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804FF"/>
  <w15:chartTrackingRefBased/>
  <w15:docId w15:val="{F5818D46-D145-49DD-843C-AB1CDE3A6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2019-02-13T21:39:00Z</dcterms:created>
  <dcterms:modified xsi:type="dcterms:W3CDTF">2019-02-13T21:45:00Z</dcterms:modified>
</cp:coreProperties>
</file>