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BA3B2" w14:textId="77777777" w:rsidR="004559B3" w:rsidRDefault="004559B3" w:rsidP="004559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KENDALL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30F3DF4C" w14:textId="77777777" w:rsidR="004559B3" w:rsidRDefault="004559B3" w:rsidP="004559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A355D" w14:textId="77777777" w:rsidR="004559B3" w:rsidRDefault="004559B3" w:rsidP="004559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6DE096" w14:textId="77777777" w:rsidR="004559B3" w:rsidRDefault="004559B3" w:rsidP="004559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Henhowe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 into</w:t>
      </w:r>
    </w:p>
    <w:p w14:paraId="204DD65A" w14:textId="77777777" w:rsidR="004559B3" w:rsidRDefault="004559B3" w:rsidP="004559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Blodwell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524F7D6" w14:textId="77777777" w:rsidR="004559B3" w:rsidRDefault="004559B3" w:rsidP="004559B3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44AEF9" w14:textId="77777777" w:rsidR="004559B3" w:rsidRDefault="004559B3" w:rsidP="004559B3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p.3</w:t>
      </w:r>
      <w:r>
        <w:rPr>
          <w:rFonts w:ascii="Times New Roman" w:eastAsia="Times New Roman" w:hAnsi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3F96551" w14:textId="77777777" w:rsidR="004559B3" w:rsidRDefault="004559B3" w:rsidP="004559B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1B0AC9E" w14:textId="77777777" w:rsidR="004559B3" w:rsidRDefault="004559B3" w:rsidP="004559B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1DAFB38" w14:textId="77777777" w:rsidR="004559B3" w:rsidRDefault="004559B3" w:rsidP="004559B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 March 2022</w:t>
      </w:r>
    </w:p>
    <w:p w14:paraId="00950AB1" w14:textId="28E47AAC" w:rsidR="00BA00AB" w:rsidRPr="004559B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559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1F72B" w14:textId="77777777" w:rsidR="004559B3" w:rsidRDefault="004559B3" w:rsidP="009139A6">
      <w:r>
        <w:separator/>
      </w:r>
    </w:p>
  </w:endnote>
  <w:endnote w:type="continuationSeparator" w:id="0">
    <w:p w14:paraId="187CF2FF" w14:textId="77777777" w:rsidR="004559B3" w:rsidRDefault="004559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FF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EAD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5B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7EA63" w14:textId="77777777" w:rsidR="004559B3" w:rsidRDefault="004559B3" w:rsidP="009139A6">
      <w:r>
        <w:separator/>
      </w:r>
    </w:p>
  </w:footnote>
  <w:footnote w:type="continuationSeparator" w:id="0">
    <w:p w14:paraId="4C1DBB6A" w14:textId="77777777" w:rsidR="004559B3" w:rsidRDefault="004559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E47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E435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BEC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9B3"/>
    <w:rsid w:val="000666E0"/>
    <w:rsid w:val="002510B7"/>
    <w:rsid w:val="004559B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133F8"/>
  <w15:chartTrackingRefBased/>
  <w15:docId w15:val="{FE7F2F24-27E3-4BF3-91FF-4A860453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2022-03-31T20:05:00Z</dcterms:created>
  <dcterms:modified xsi:type="dcterms:W3CDTF">2022-03-31T20:05:00Z</dcterms:modified>
</cp:coreProperties>
</file>