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64023" w14:textId="66244E8E" w:rsidR="006B2F86" w:rsidRDefault="005C45FF" w:rsidP="00E71FC3">
      <w:pPr>
        <w:pStyle w:val="NoSpacing"/>
      </w:pPr>
      <w:r>
        <w:rPr>
          <w:u w:val="single"/>
        </w:rPr>
        <w:t>Isabell KENDALL</w:t>
      </w:r>
      <w:r>
        <w:t xml:space="preserve">  </w:t>
      </w:r>
      <w:proofErr w:type="gramStart"/>
      <w:r>
        <w:t xml:space="preserve">   (</w:t>
      </w:r>
      <w:proofErr w:type="gramEnd"/>
      <w:r>
        <w:t>d.1459)</w:t>
      </w:r>
    </w:p>
    <w:p w14:paraId="19E68451" w14:textId="3AABBEAB" w:rsidR="005C45FF" w:rsidRDefault="005C45FF" w:rsidP="00E71FC3">
      <w:pPr>
        <w:pStyle w:val="NoSpacing"/>
      </w:pPr>
      <w:r>
        <w:t>of York.</w:t>
      </w:r>
    </w:p>
    <w:p w14:paraId="69BE8A99" w14:textId="4DD7FFAD" w:rsidR="005C45FF" w:rsidRDefault="005C45FF" w:rsidP="00E71FC3">
      <w:pPr>
        <w:pStyle w:val="NoSpacing"/>
      </w:pPr>
    </w:p>
    <w:p w14:paraId="72785F7E" w14:textId="0EF46833" w:rsidR="005C45FF" w:rsidRDefault="005C45FF" w:rsidP="00E71FC3">
      <w:pPr>
        <w:pStyle w:val="NoSpacing"/>
      </w:pPr>
    </w:p>
    <w:p w14:paraId="514E3715" w14:textId="2D91CF8B" w:rsidR="005C45FF" w:rsidRDefault="005C45FF" w:rsidP="00E71FC3">
      <w:pPr>
        <w:pStyle w:val="NoSpacing"/>
      </w:pPr>
      <w:r>
        <w:t>23 Oct.1459</w:t>
      </w:r>
      <w:r>
        <w:tab/>
        <w:t>Probate of her Will.   (W.Y.R. p.96)</w:t>
      </w:r>
    </w:p>
    <w:p w14:paraId="4DD3D1AD" w14:textId="521FACF1" w:rsidR="005C45FF" w:rsidRDefault="005C45FF" w:rsidP="00E71FC3">
      <w:pPr>
        <w:pStyle w:val="NoSpacing"/>
      </w:pPr>
    </w:p>
    <w:p w14:paraId="243A8440" w14:textId="73F057E6" w:rsidR="005C45FF" w:rsidRDefault="005C45FF" w:rsidP="00E71FC3">
      <w:pPr>
        <w:pStyle w:val="NoSpacing"/>
      </w:pPr>
    </w:p>
    <w:p w14:paraId="66690BC9" w14:textId="44689652" w:rsidR="005C45FF" w:rsidRPr="005C45FF" w:rsidRDefault="005C45FF" w:rsidP="00E71FC3">
      <w:pPr>
        <w:pStyle w:val="NoSpacing"/>
      </w:pPr>
      <w:r>
        <w:t>12 February 2019</w:t>
      </w:r>
      <w:bookmarkStart w:id="0" w:name="_GoBack"/>
      <w:bookmarkEnd w:id="0"/>
    </w:p>
    <w:sectPr w:rsidR="005C45FF" w:rsidRPr="005C45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BD751" w14:textId="77777777" w:rsidR="005C45FF" w:rsidRDefault="005C45FF" w:rsidP="00E71FC3">
      <w:pPr>
        <w:spacing w:after="0" w:line="240" w:lineRule="auto"/>
      </w:pPr>
      <w:r>
        <w:separator/>
      </w:r>
    </w:p>
  </w:endnote>
  <w:endnote w:type="continuationSeparator" w:id="0">
    <w:p w14:paraId="6A03C910" w14:textId="77777777" w:rsidR="005C45FF" w:rsidRDefault="005C45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9F4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736FC" w14:textId="77777777" w:rsidR="005C45FF" w:rsidRDefault="005C45FF" w:rsidP="00E71FC3">
      <w:pPr>
        <w:spacing w:after="0" w:line="240" w:lineRule="auto"/>
      </w:pPr>
      <w:r>
        <w:separator/>
      </w:r>
    </w:p>
  </w:footnote>
  <w:footnote w:type="continuationSeparator" w:id="0">
    <w:p w14:paraId="37C29B5A" w14:textId="77777777" w:rsidR="005C45FF" w:rsidRDefault="005C45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FF"/>
    <w:rsid w:val="001A7C09"/>
    <w:rsid w:val="00577BD5"/>
    <w:rsid w:val="005C45F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CD7EA"/>
  <w15:chartTrackingRefBased/>
  <w15:docId w15:val="{204D121D-0357-41B6-A679-043D8C1A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2019-02-12T20:29:00Z</dcterms:created>
  <dcterms:modified xsi:type="dcterms:W3CDTF">2019-02-12T20:31:00Z</dcterms:modified>
</cp:coreProperties>
</file>