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6EA66" w14:textId="77777777" w:rsidR="00E366A6" w:rsidRDefault="00E366A6" w:rsidP="00E366A6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Henry KENDALL</w:t>
      </w:r>
      <w:r>
        <w:t xml:space="preserve">      (fl.1483)</w:t>
      </w:r>
    </w:p>
    <w:p w14:paraId="0FAB2473" w14:textId="77777777" w:rsidR="00E366A6" w:rsidRDefault="00E366A6" w:rsidP="00E366A6">
      <w:pPr>
        <w:pStyle w:val="NoSpacing"/>
        <w:tabs>
          <w:tab w:val="left" w:pos="720"/>
          <w:tab w:val="left" w:pos="1440"/>
        </w:tabs>
      </w:pPr>
      <w:r>
        <w:t xml:space="preserve">of </w:t>
      </w:r>
      <w:proofErr w:type="spellStart"/>
      <w:r>
        <w:t>Hellifield</w:t>
      </w:r>
      <w:proofErr w:type="spellEnd"/>
      <w:r>
        <w:t>, West Riding of Yorkshire. Yeoman.</w:t>
      </w:r>
    </w:p>
    <w:p w14:paraId="33A1F7A4" w14:textId="77777777" w:rsidR="00E366A6" w:rsidRDefault="00E366A6" w:rsidP="00E366A6">
      <w:pPr>
        <w:pStyle w:val="NoSpacing"/>
        <w:tabs>
          <w:tab w:val="left" w:pos="720"/>
          <w:tab w:val="left" w:pos="1440"/>
        </w:tabs>
      </w:pPr>
    </w:p>
    <w:p w14:paraId="67A61A54" w14:textId="77777777" w:rsidR="00E366A6" w:rsidRDefault="00E366A6" w:rsidP="00E366A6">
      <w:pPr>
        <w:pStyle w:val="NoSpacing"/>
        <w:tabs>
          <w:tab w:val="left" w:pos="720"/>
          <w:tab w:val="left" w:pos="1440"/>
        </w:tabs>
      </w:pPr>
    </w:p>
    <w:p w14:paraId="6A4CFADB" w14:textId="77777777" w:rsidR="00E366A6" w:rsidRDefault="00E366A6" w:rsidP="00E366A6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 xml:space="preserve">John </w:t>
      </w:r>
      <w:proofErr w:type="spellStart"/>
      <w:r>
        <w:t>Darneton</w:t>
      </w:r>
      <w:proofErr w:type="spellEnd"/>
      <w:r>
        <w:t xml:space="preserve">, Abbot of Fountains Abbey(q.v.), brought a plaint of </w:t>
      </w:r>
    </w:p>
    <w:p w14:paraId="26408471" w14:textId="77777777" w:rsidR="00E366A6" w:rsidRDefault="00E366A6" w:rsidP="00E366A6">
      <w:pPr>
        <w:pStyle w:val="NoSpacing"/>
        <w:tabs>
          <w:tab w:val="left" w:pos="720"/>
          <w:tab w:val="left" w:pos="1440"/>
        </w:tabs>
      </w:pPr>
      <w:r>
        <w:tab/>
      </w:r>
      <w:r>
        <w:tab/>
        <w:t>debt against him and Robert Kendall of Newton(q.v.).</w:t>
      </w:r>
    </w:p>
    <w:p w14:paraId="1425B793" w14:textId="77777777" w:rsidR="00E366A6" w:rsidRDefault="00E366A6" w:rsidP="00E366A6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 )</w:t>
      </w:r>
    </w:p>
    <w:p w14:paraId="060031B0" w14:textId="77777777" w:rsidR="00E366A6" w:rsidRDefault="00E366A6" w:rsidP="00E366A6">
      <w:pPr>
        <w:pStyle w:val="NoSpacing"/>
        <w:tabs>
          <w:tab w:val="left" w:pos="720"/>
          <w:tab w:val="left" w:pos="1440"/>
        </w:tabs>
      </w:pPr>
    </w:p>
    <w:p w14:paraId="507ED1A7" w14:textId="77777777" w:rsidR="00E366A6" w:rsidRDefault="00E366A6" w:rsidP="00E366A6">
      <w:pPr>
        <w:pStyle w:val="NoSpacing"/>
        <w:tabs>
          <w:tab w:val="left" w:pos="720"/>
          <w:tab w:val="left" w:pos="1440"/>
        </w:tabs>
      </w:pPr>
    </w:p>
    <w:p w14:paraId="2C3DCDA9" w14:textId="77777777" w:rsidR="00E366A6" w:rsidRDefault="00E366A6" w:rsidP="00E366A6">
      <w:pPr>
        <w:pStyle w:val="NoSpacing"/>
        <w:tabs>
          <w:tab w:val="left" w:pos="720"/>
          <w:tab w:val="left" w:pos="1440"/>
        </w:tabs>
      </w:pPr>
      <w:r>
        <w:t>24 November 2019</w:t>
      </w:r>
    </w:p>
    <w:p w14:paraId="2CB01879" w14:textId="77777777" w:rsidR="006B2F86" w:rsidRPr="00E366A6" w:rsidRDefault="00E366A6" w:rsidP="00E366A6">
      <w:bookmarkStart w:id="0" w:name="_GoBack"/>
      <w:bookmarkEnd w:id="0"/>
    </w:p>
    <w:sectPr w:rsidR="006B2F86" w:rsidRPr="00E366A6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002AB7" w14:textId="77777777" w:rsidR="00E366A6" w:rsidRDefault="00E366A6" w:rsidP="00E71FC3">
      <w:pPr>
        <w:spacing w:after="0" w:line="240" w:lineRule="auto"/>
      </w:pPr>
      <w:r>
        <w:separator/>
      </w:r>
    </w:p>
  </w:endnote>
  <w:endnote w:type="continuationSeparator" w:id="0">
    <w:p w14:paraId="1257A8E1" w14:textId="77777777" w:rsidR="00E366A6" w:rsidRDefault="00E366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EE10E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79200" w14:textId="77777777" w:rsidR="00E366A6" w:rsidRDefault="00E366A6" w:rsidP="00E71FC3">
      <w:pPr>
        <w:spacing w:after="0" w:line="240" w:lineRule="auto"/>
      </w:pPr>
      <w:r>
        <w:separator/>
      </w:r>
    </w:p>
  </w:footnote>
  <w:footnote w:type="continuationSeparator" w:id="0">
    <w:p w14:paraId="4E65C76E" w14:textId="77777777" w:rsidR="00E366A6" w:rsidRDefault="00E366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6A6"/>
    <w:rsid w:val="001A7C09"/>
    <w:rsid w:val="00577BD5"/>
    <w:rsid w:val="006A1F77"/>
    <w:rsid w:val="00733BE7"/>
    <w:rsid w:val="00AB52E8"/>
    <w:rsid w:val="00B16D3F"/>
    <w:rsid w:val="00E366A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8A872"/>
  <w15:chartTrackingRefBased/>
  <w15:docId w15:val="{7CC84CA1-343A-486B-B9A3-2F1E42C49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366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2019-12-04T19:23:00Z</dcterms:created>
  <dcterms:modified xsi:type="dcterms:W3CDTF">2019-12-04T19:23:00Z</dcterms:modified>
</cp:coreProperties>
</file>