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D679E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Christopher KENDALL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79CDD1C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Ripon. Chaplain.</w:t>
      </w:r>
    </w:p>
    <w:p w14:paraId="77DB444C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D8229A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B445B0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Kendall(q.v.) brought a plaint of trespass against him.</w:t>
      </w:r>
    </w:p>
    <w:p w14:paraId="5DE23F50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BA3B9C0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19E4D9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6D3A76" w14:textId="77777777" w:rsidR="00F00923" w:rsidRDefault="00F00923" w:rsidP="00F00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May 2021</w:t>
      </w:r>
    </w:p>
    <w:p w14:paraId="02B0F45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BAE1D" w14:textId="77777777" w:rsidR="00F00923" w:rsidRDefault="00F00923" w:rsidP="009139A6">
      <w:r>
        <w:separator/>
      </w:r>
    </w:p>
  </w:endnote>
  <w:endnote w:type="continuationSeparator" w:id="0">
    <w:p w14:paraId="3ED175B6" w14:textId="77777777" w:rsidR="00F00923" w:rsidRDefault="00F009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CCD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416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58F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9B472" w14:textId="77777777" w:rsidR="00F00923" w:rsidRDefault="00F00923" w:rsidP="009139A6">
      <w:r>
        <w:separator/>
      </w:r>
    </w:p>
  </w:footnote>
  <w:footnote w:type="continuationSeparator" w:id="0">
    <w:p w14:paraId="07A95A48" w14:textId="77777777" w:rsidR="00F00923" w:rsidRDefault="00F009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6CB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A91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522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2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092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C1B30"/>
  <w15:chartTrackingRefBased/>
  <w15:docId w15:val="{F7DE9770-9C39-469A-94FF-792275CE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09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2021-05-25T08:27:00Z</dcterms:created>
  <dcterms:modified xsi:type="dcterms:W3CDTF">2021-05-25T08:27:00Z</dcterms:modified>
</cp:coreProperties>
</file>