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04CB2E" w14:textId="6ABEEFD6" w:rsidR="006B2F86" w:rsidRDefault="00F02A9A" w:rsidP="00E71FC3">
      <w:pPr>
        <w:pStyle w:val="NoSpacing"/>
      </w:pPr>
      <w:r>
        <w:rPr>
          <w:u w:val="single"/>
        </w:rPr>
        <w:t>Alice KENDALL</w:t>
      </w:r>
      <w:r>
        <w:t xml:space="preserve">   </w:t>
      </w:r>
      <w:proofErr w:type="gramStart"/>
      <w:r>
        <w:t xml:space="preserve">   (</w:t>
      </w:r>
      <w:proofErr w:type="gramEnd"/>
      <w:r>
        <w:t>fl.1499)</w:t>
      </w:r>
    </w:p>
    <w:p w14:paraId="3A03D210" w14:textId="10F43EC5" w:rsidR="00F02A9A" w:rsidRDefault="00F02A9A" w:rsidP="00E71FC3">
      <w:pPr>
        <w:pStyle w:val="NoSpacing"/>
      </w:pPr>
      <w:r>
        <w:t>of Canterbury.</w:t>
      </w:r>
    </w:p>
    <w:p w14:paraId="0518B588" w14:textId="1FF8CB18" w:rsidR="00F02A9A" w:rsidRDefault="00F02A9A" w:rsidP="00E71FC3">
      <w:pPr>
        <w:pStyle w:val="NoSpacing"/>
      </w:pPr>
    </w:p>
    <w:p w14:paraId="26942366" w14:textId="1C1EC511" w:rsidR="00F02A9A" w:rsidRDefault="00F02A9A" w:rsidP="00E71FC3">
      <w:pPr>
        <w:pStyle w:val="NoSpacing"/>
      </w:pPr>
    </w:p>
    <w:p w14:paraId="637ADBD0" w14:textId="12DDB7F9" w:rsidR="00F02A9A" w:rsidRDefault="00F02A9A" w:rsidP="00E71FC3">
      <w:pPr>
        <w:pStyle w:val="NoSpacing"/>
      </w:pPr>
      <w:r>
        <w:t>Daughter of William Kendall, barber(q.v.).   (Cowper p.110)</w:t>
      </w:r>
    </w:p>
    <w:p w14:paraId="5EE797A8" w14:textId="778313AB" w:rsidR="00F02A9A" w:rsidRDefault="00F02A9A" w:rsidP="00E71FC3">
      <w:pPr>
        <w:pStyle w:val="NoSpacing"/>
      </w:pPr>
      <w:r>
        <w:t>= (1499) Thomas Coke, tailor(q.v.).   (ibid.)</w:t>
      </w:r>
    </w:p>
    <w:p w14:paraId="7A968AFE" w14:textId="7C5F267C" w:rsidR="00F02A9A" w:rsidRDefault="00F02A9A" w:rsidP="00E71FC3">
      <w:pPr>
        <w:pStyle w:val="NoSpacing"/>
      </w:pPr>
    </w:p>
    <w:p w14:paraId="695458C2" w14:textId="63DDF21A" w:rsidR="00F02A9A" w:rsidRDefault="00F02A9A" w:rsidP="00E71FC3">
      <w:pPr>
        <w:pStyle w:val="NoSpacing"/>
      </w:pPr>
    </w:p>
    <w:p w14:paraId="549DB14D" w14:textId="74C24FED" w:rsidR="00F02A9A" w:rsidRPr="00F02A9A" w:rsidRDefault="00F02A9A" w:rsidP="00E71FC3">
      <w:pPr>
        <w:pStyle w:val="NoSpacing"/>
      </w:pPr>
      <w:r>
        <w:t>8 August 2018</w:t>
      </w:r>
      <w:bookmarkStart w:id="0" w:name="_GoBack"/>
      <w:bookmarkEnd w:id="0"/>
    </w:p>
    <w:sectPr w:rsidR="00F02A9A" w:rsidRPr="00F02A9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4CDCD5" w14:textId="77777777" w:rsidR="00F02A9A" w:rsidRDefault="00F02A9A" w:rsidP="00E71FC3">
      <w:pPr>
        <w:spacing w:after="0" w:line="240" w:lineRule="auto"/>
      </w:pPr>
      <w:r>
        <w:separator/>
      </w:r>
    </w:p>
  </w:endnote>
  <w:endnote w:type="continuationSeparator" w:id="0">
    <w:p w14:paraId="361F25BB" w14:textId="77777777" w:rsidR="00F02A9A" w:rsidRDefault="00F02A9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4CBD4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F35F34" w14:textId="77777777" w:rsidR="00F02A9A" w:rsidRDefault="00F02A9A" w:rsidP="00E71FC3">
      <w:pPr>
        <w:spacing w:after="0" w:line="240" w:lineRule="auto"/>
      </w:pPr>
      <w:r>
        <w:separator/>
      </w:r>
    </w:p>
  </w:footnote>
  <w:footnote w:type="continuationSeparator" w:id="0">
    <w:p w14:paraId="4680B3DD" w14:textId="77777777" w:rsidR="00F02A9A" w:rsidRDefault="00F02A9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A9A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02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8C1298"/>
  <w15:chartTrackingRefBased/>
  <w15:docId w15:val="{9A9A15F2-FDF8-4AF2-9A74-36E1070D5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25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2018-08-08T21:11:00Z</dcterms:created>
  <dcterms:modified xsi:type="dcterms:W3CDTF">2018-08-08T21:13:00Z</dcterms:modified>
</cp:coreProperties>
</file>