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KENDALE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Sapcote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Leicestershire.</w:t>
      </w: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Market Bosworth,</w:t>
      </w: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landholdings of the late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Pakeman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F6F1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21-76)</w:t>
      </w: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B6281" w:rsidRDefault="00DB6281" w:rsidP="00DB62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</w:p>
    <w:sectPr w:rsidR="00DD5B8A" w:rsidRPr="00DB62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281" w:rsidRDefault="00DB6281" w:rsidP="00564E3C">
      <w:pPr>
        <w:spacing w:after="0" w:line="240" w:lineRule="auto"/>
      </w:pPr>
      <w:r>
        <w:separator/>
      </w:r>
    </w:p>
  </w:endnote>
  <w:endnote w:type="continuationSeparator" w:id="0">
    <w:p w:rsidR="00DB6281" w:rsidRDefault="00DB628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6281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281" w:rsidRDefault="00DB6281" w:rsidP="00564E3C">
      <w:pPr>
        <w:spacing w:after="0" w:line="240" w:lineRule="auto"/>
      </w:pPr>
      <w:r>
        <w:separator/>
      </w:r>
    </w:p>
  </w:footnote>
  <w:footnote w:type="continuationSeparator" w:id="0">
    <w:p w:rsidR="00DB6281" w:rsidRDefault="00DB628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81"/>
    <w:rsid w:val="00372DC6"/>
    <w:rsid w:val="00564E3C"/>
    <w:rsid w:val="0064591D"/>
    <w:rsid w:val="00DB628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DC170"/>
  <w15:chartTrackingRefBased/>
  <w15:docId w15:val="{AD895407-DBAC-4C60-BC0C-CC102F9D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B6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2015-10-28T21:34:00Z</dcterms:created>
  <dcterms:modified xsi:type="dcterms:W3CDTF">2015-10-28T21:35:00Z</dcterms:modified>
</cp:coreProperties>
</file>