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F6A0C" w:rsidRDefault="007F6A0C" w:rsidP="007F6A0C">
      <w:pPr>
        <w:pStyle w:val="NoSpacing"/>
      </w:pPr>
      <w:r>
        <w:rPr>
          <w:u w:val="single"/>
        </w:rPr>
        <w:t>William KENDALE</w:t>
      </w:r>
      <w:r>
        <w:t xml:space="preserve">      </w:t>
      </w:r>
      <w:r>
        <w:t>(fl.1420)</w:t>
      </w:r>
    </w:p>
    <w:p w:rsidR="007F6A0C" w:rsidRDefault="007F6A0C" w:rsidP="007F6A0C">
      <w:pPr>
        <w:pStyle w:val="NoSpacing"/>
      </w:pPr>
      <w:r>
        <w:t>of “Bokeland”</w:t>
      </w:r>
      <w:bookmarkStart w:id="0" w:name="_GoBack"/>
      <w:bookmarkEnd w:id="0"/>
      <w:r>
        <w:t>, Lincolnshire.</w:t>
      </w:r>
    </w:p>
    <w:p w:rsidR="007F6A0C" w:rsidRDefault="007F6A0C" w:rsidP="007F6A0C">
      <w:pPr>
        <w:pStyle w:val="NoSpacing"/>
      </w:pPr>
    </w:p>
    <w:p w:rsidR="007F6A0C" w:rsidRDefault="007F6A0C" w:rsidP="007F6A0C">
      <w:pPr>
        <w:pStyle w:val="NoSpacing"/>
      </w:pPr>
    </w:p>
    <w:p w:rsidR="007F6A0C" w:rsidRDefault="007F6A0C" w:rsidP="007F6A0C">
      <w:pPr>
        <w:pStyle w:val="NoSpacing"/>
      </w:pPr>
      <w:r>
        <w:t>14 Dec.1420</w:t>
      </w:r>
      <w:r>
        <w:tab/>
        <w:t>He was a juror on the inquisition post mortem held in Horncastle into lands</w:t>
      </w:r>
    </w:p>
    <w:p w:rsidR="007F6A0C" w:rsidRDefault="007F6A0C" w:rsidP="007F6A0C">
      <w:pPr>
        <w:pStyle w:val="NoSpacing"/>
      </w:pPr>
      <w:r>
        <w:tab/>
      </w:r>
      <w:r>
        <w:tab/>
        <w:t>of the late Sir Philip Botiller of Horncastle(q.v.).</w:t>
      </w:r>
    </w:p>
    <w:p w:rsidR="007F6A0C" w:rsidRDefault="007F6A0C" w:rsidP="007F6A0C">
      <w:pPr>
        <w:pStyle w:val="NoSpacing"/>
      </w:pPr>
      <w:r>
        <w:tab/>
      </w:r>
      <w:r>
        <w:tab/>
        <w:t>(www.inquisitionspostmortem.ac.uk  ref. eCIPM 21-535)</w:t>
      </w:r>
    </w:p>
    <w:p w:rsidR="007F6A0C" w:rsidRDefault="007F6A0C" w:rsidP="007F6A0C">
      <w:pPr>
        <w:pStyle w:val="NoSpacing"/>
      </w:pPr>
    </w:p>
    <w:p w:rsidR="007F6A0C" w:rsidRDefault="007F6A0C" w:rsidP="007F6A0C">
      <w:pPr>
        <w:pStyle w:val="NoSpacing"/>
      </w:pPr>
    </w:p>
    <w:p w:rsidR="007F6A0C" w:rsidRPr="00A720BD" w:rsidRDefault="007F6A0C" w:rsidP="007F6A0C">
      <w:pPr>
        <w:pStyle w:val="NoSpacing"/>
      </w:pPr>
      <w:r>
        <w:t>21 September 2016</w:t>
      </w:r>
    </w:p>
    <w:p w:rsidR="006B2F86" w:rsidRPr="007F6A0C" w:rsidRDefault="007F6A0C" w:rsidP="00E71FC3">
      <w:pPr>
        <w:pStyle w:val="NoSpacing"/>
      </w:pPr>
    </w:p>
    <w:sectPr w:rsidR="006B2F86" w:rsidRPr="007F6A0C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F6A0C" w:rsidRDefault="007F6A0C" w:rsidP="00E71FC3">
      <w:pPr>
        <w:spacing w:after="0" w:line="240" w:lineRule="auto"/>
      </w:pPr>
      <w:r>
        <w:separator/>
      </w:r>
    </w:p>
  </w:endnote>
  <w:endnote w:type="continuationSeparator" w:id="0">
    <w:p w:rsidR="007F6A0C" w:rsidRDefault="007F6A0C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>copyright I.S.Rogers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F6A0C" w:rsidRDefault="007F6A0C" w:rsidP="00E71FC3">
      <w:pPr>
        <w:spacing w:after="0" w:line="240" w:lineRule="auto"/>
      </w:pPr>
      <w:r>
        <w:separator/>
      </w:r>
    </w:p>
  </w:footnote>
  <w:footnote w:type="continuationSeparator" w:id="0">
    <w:p w:rsidR="007F6A0C" w:rsidRDefault="007F6A0C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F6A0C"/>
    <w:rsid w:val="001A7C09"/>
    <w:rsid w:val="00733BE7"/>
    <w:rsid w:val="007F6A0C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6018E27"/>
  <w15:chartTrackingRefBased/>
  <w15:docId w15:val="{3A7C62A3-2DB2-47EE-896A-370B6724BA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3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2</TotalTime>
  <Pages>1</Pages>
  <Words>42</Words>
  <Characters>240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2016-09-21T19:48:00Z</dcterms:created>
  <dcterms:modified xsi:type="dcterms:W3CDTF">2016-09-21T19:50:00Z</dcterms:modified>
</cp:coreProperties>
</file>