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BAF8A" w14:textId="77777777" w:rsidR="003428D0" w:rsidRDefault="003428D0" w:rsidP="003428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KENDALE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3F9E2C8" w14:textId="77777777" w:rsidR="003428D0" w:rsidRDefault="003428D0" w:rsidP="003428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47DB520" w14:textId="77777777" w:rsidR="003428D0" w:rsidRDefault="003428D0" w:rsidP="003428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59A60E2" w14:textId="77777777" w:rsidR="003428D0" w:rsidRDefault="003428D0" w:rsidP="003428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n.b.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this may be the same man as William Kendall(q.v.)]</w:t>
      </w:r>
    </w:p>
    <w:p w14:paraId="0E836089" w14:textId="77777777" w:rsidR="003428D0" w:rsidRDefault="003428D0" w:rsidP="003428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1B19DB" w14:textId="77777777" w:rsidR="003428D0" w:rsidRDefault="003428D0" w:rsidP="003428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BBE3F3" w14:textId="77777777" w:rsidR="003428D0" w:rsidRDefault="003428D0" w:rsidP="003428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Emmotta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Kendale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Markington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</w:t>
      </w:r>
    </w:p>
    <w:p w14:paraId="2E24CD53" w14:textId="77777777" w:rsidR="003428D0" w:rsidRDefault="003428D0" w:rsidP="003428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4E5C025" w14:textId="77777777" w:rsidR="003428D0" w:rsidRDefault="003428D0" w:rsidP="003428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0920DD" w14:textId="77777777" w:rsidR="003428D0" w:rsidRDefault="003428D0" w:rsidP="003428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23E7476" w14:textId="77777777" w:rsidR="003428D0" w:rsidRDefault="003428D0" w:rsidP="003428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May 2021</w:t>
      </w:r>
    </w:p>
    <w:p w14:paraId="4DBC22A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E6C6E" w14:textId="77777777" w:rsidR="003428D0" w:rsidRDefault="003428D0" w:rsidP="009139A6">
      <w:r>
        <w:separator/>
      </w:r>
    </w:p>
  </w:endnote>
  <w:endnote w:type="continuationSeparator" w:id="0">
    <w:p w14:paraId="7AD746A9" w14:textId="77777777" w:rsidR="003428D0" w:rsidRDefault="003428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8B4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C7EB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8E3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945F1" w14:textId="77777777" w:rsidR="003428D0" w:rsidRDefault="003428D0" w:rsidP="009139A6">
      <w:r>
        <w:separator/>
      </w:r>
    </w:p>
  </w:footnote>
  <w:footnote w:type="continuationSeparator" w:id="0">
    <w:p w14:paraId="2BC65BD2" w14:textId="77777777" w:rsidR="003428D0" w:rsidRDefault="003428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964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29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1AD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D0"/>
    <w:rsid w:val="000666E0"/>
    <w:rsid w:val="002510B7"/>
    <w:rsid w:val="003428D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2662A"/>
  <w15:chartTrackingRefBased/>
  <w15:docId w15:val="{AF3BC387-3F47-4170-83FF-97CE4BC52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428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2021-05-25T08:24:00Z</dcterms:created>
  <dcterms:modified xsi:type="dcterms:W3CDTF">2021-05-25T08:25:00Z</dcterms:modified>
</cp:coreProperties>
</file>