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F5A" w:rsidRDefault="001D6F5A" w:rsidP="001D6F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KENDALE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1D6F5A" w:rsidRDefault="001D6F5A" w:rsidP="001D6F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D6F5A" w:rsidRDefault="001D6F5A" w:rsidP="001D6F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D6F5A" w:rsidRDefault="001D6F5A" w:rsidP="001D6F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Dec.1433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Barrowden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1D6F5A" w:rsidRDefault="001D6F5A" w:rsidP="001D6F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Rutland, into land of the late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Daneys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1D6F5A" w:rsidRDefault="001D6F5A" w:rsidP="001D6F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24-180)</w:t>
      </w:r>
    </w:p>
    <w:p w:rsidR="001D6F5A" w:rsidRDefault="001D6F5A" w:rsidP="001D6F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D6F5A" w:rsidRDefault="001D6F5A" w:rsidP="001D6F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1D6F5A" w:rsidRDefault="001D6F5A" w:rsidP="001D6F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April 2016</w:t>
      </w:r>
      <w:bookmarkStart w:id="0" w:name="_GoBack"/>
      <w:bookmarkEnd w:id="0"/>
    </w:p>
    <w:sectPr w:rsidR="006B2F86" w:rsidRPr="001D6F5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6F5A" w:rsidRDefault="001D6F5A" w:rsidP="00E71FC3">
      <w:pPr>
        <w:spacing w:after="0" w:line="240" w:lineRule="auto"/>
      </w:pPr>
      <w:r>
        <w:separator/>
      </w:r>
    </w:p>
  </w:endnote>
  <w:endnote w:type="continuationSeparator" w:id="0">
    <w:p w:rsidR="001D6F5A" w:rsidRDefault="001D6F5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6F5A" w:rsidRDefault="001D6F5A" w:rsidP="00E71FC3">
      <w:pPr>
        <w:spacing w:after="0" w:line="240" w:lineRule="auto"/>
      </w:pPr>
      <w:r>
        <w:separator/>
      </w:r>
    </w:p>
  </w:footnote>
  <w:footnote w:type="continuationSeparator" w:id="0">
    <w:p w:rsidR="001D6F5A" w:rsidRDefault="001D6F5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F5A"/>
    <w:rsid w:val="001D6F5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29C212"/>
  <w15:chartTrackingRefBased/>
  <w15:docId w15:val="{3CA1BD2F-F647-4CBA-AED9-353DBE579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2016-04-24T21:28:00Z</dcterms:created>
  <dcterms:modified xsi:type="dcterms:W3CDTF">2016-04-24T21:28:00Z</dcterms:modified>
</cp:coreProperties>
</file>