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6ADFB5" w14:textId="77777777" w:rsidR="006B28BF" w:rsidRDefault="006B28BF" w:rsidP="006B2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KENDALE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1714F6E7" w14:textId="77777777" w:rsidR="006B28BF" w:rsidRDefault="006B28BF" w:rsidP="006B2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Litster.</w:t>
      </w:r>
    </w:p>
    <w:p w14:paraId="1A50AEB9" w14:textId="77777777" w:rsidR="006B28BF" w:rsidRDefault="006B28BF" w:rsidP="006B2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4BA887" w14:textId="77777777" w:rsidR="006B28BF" w:rsidRDefault="006B28BF" w:rsidP="006B2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8D1B2A" w14:textId="77777777" w:rsidR="006B28BF" w:rsidRDefault="006B28BF" w:rsidP="006B2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a debt of 3s 8d against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Pynder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York(q.v.)</w:t>
      </w:r>
    </w:p>
    <w:p w14:paraId="1157BEC0" w14:textId="77777777" w:rsidR="006B28BF" w:rsidRDefault="006B28BF" w:rsidP="006B2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at York Sheriffs’ Court.</w:t>
      </w:r>
    </w:p>
    <w:p w14:paraId="6E3D90D5" w14:textId="77777777" w:rsidR="006B28BF" w:rsidRDefault="006B28BF" w:rsidP="006B2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p.12)</w:t>
      </w:r>
    </w:p>
    <w:p w14:paraId="4AEA275A" w14:textId="77777777" w:rsidR="006B28BF" w:rsidRDefault="006B28BF" w:rsidP="006B2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F477CC" w14:textId="77777777" w:rsidR="006B28BF" w:rsidRDefault="006B28BF" w:rsidP="006B2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A48741" w14:textId="77777777" w:rsidR="006B28BF" w:rsidRDefault="006B28BF" w:rsidP="006B2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2018</w:t>
      </w:r>
    </w:p>
    <w:p w14:paraId="5A30CACD" w14:textId="77777777" w:rsidR="006B2F86" w:rsidRPr="00E71FC3" w:rsidRDefault="006B28B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5041D7" w14:textId="77777777" w:rsidR="006B28BF" w:rsidRDefault="006B28BF" w:rsidP="00E71FC3">
      <w:pPr>
        <w:spacing w:after="0" w:line="240" w:lineRule="auto"/>
      </w:pPr>
      <w:r>
        <w:separator/>
      </w:r>
    </w:p>
  </w:endnote>
  <w:endnote w:type="continuationSeparator" w:id="0">
    <w:p w14:paraId="249E3F10" w14:textId="77777777" w:rsidR="006B28BF" w:rsidRDefault="006B28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8EC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E0F1B1" w14:textId="77777777" w:rsidR="006B28BF" w:rsidRDefault="006B28BF" w:rsidP="00E71FC3">
      <w:pPr>
        <w:spacing w:after="0" w:line="240" w:lineRule="auto"/>
      </w:pPr>
      <w:r>
        <w:separator/>
      </w:r>
    </w:p>
  </w:footnote>
  <w:footnote w:type="continuationSeparator" w:id="0">
    <w:p w14:paraId="5AE2F583" w14:textId="77777777" w:rsidR="006B28BF" w:rsidRDefault="006B28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8BF"/>
    <w:rsid w:val="001A7C09"/>
    <w:rsid w:val="00577BD5"/>
    <w:rsid w:val="00656CBA"/>
    <w:rsid w:val="006A1F77"/>
    <w:rsid w:val="006B28BF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08BE6"/>
  <w15:chartTrackingRefBased/>
  <w15:docId w15:val="{F18E1106-E0F7-4EF6-AD2F-BF94EBEC9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28BF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2018-01-28T21:11:00Z</dcterms:created>
  <dcterms:modified xsi:type="dcterms:W3CDTF">2018-01-28T21:12:00Z</dcterms:modified>
</cp:coreProperties>
</file>