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DC23A" w14:textId="495E12F9" w:rsidR="006B2F86" w:rsidRDefault="007D7686" w:rsidP="00E71FC3">
      <w:pPr>
        <w:pStyle w:val="NoSpacing"/>
      </w:pPr>
      <w:r>
        <w:rPr>
          <w:u w:val="single"/>
        </w:rPr>
        <w:t>Thomas KENDALE</w:t>
      </w:r>
      <w:r>
        <w:t xml:space="preserve">     (d.1491)</w:t>
      </w:r>
    </w:p>
    <w:p w14:paraId="6D59BADC" w14:textId="18A253F1" w:rsidR="007D7686" w:rsidRDefault="007D7686" w:rsidP="00E71FC3">
      <w:pPr>
        <w:pStyle w:val="NoSpacing"/>
      </w:pPr>
      <w:r>
        <w:t>of York. Litster.</w:t>
      </w:r>
    </w:p>
    <w:p w14:paraId="267B1374" w14:textId="759EC791" w:rsidR="007D7686" w:rsidRDefault="007D7686" w:rsidP="00E71FC3">
      <w:pPr>
        <w:pStyle w:val="NoSpacing"/>
      </w:pPr>
    </w:p>
    <w:p w14:paraId="675AF29F" w14:textId="271A9BCC" w:rsidR="00F755DF" w:rsidRDefault="00F755DF" w:rsidP="00E71FC3">
      <w:pPr>
        <w:pStyle w:val="NoSpacing"/>
      </w:pPr>
    </w:p>
    <w:p w14:paraId="68EF70AA" w14:textId="77777777" w:rsidR="00F755DF" w:rsidRDefault="00F755DF" w:rsidP="00F755DF">
      <w:pPr>
        <w:pStyle w:val="NoSpacing"/>
      </w:pPr>
      <w:r>
        <w:t xml:space="preserve">Son:   William, </w:t>
      </w:r>
      <w:proofErr w:type="spellStart"/>
      <w:r>
        <w:t>litster</w:t>
      </w:r>
      <w:proofErr w:type="spellEnd"/>
      <w:r>
        <w:t>(q.v.).   (R.F.Y. p.209)</w:t>
      </w:r>
    </w:p>
    <w:p w14:paraId="44C20CF7" w14:textId="77777777" w:rsidR="00F755DF" w:rsidRDefault="00F755DF" w:rsidP="00F755DF">
      <w:pPr>
        <w:pStyle w:val="NoSpacing"/>
      </w:pPr>
    </w:p>
    <w:p w14:paraId="63782616" w14:textId="77777777" w:rsidR="00F755DF" w:rsidRDefault="00F755DF" w:rsidP="00F755DF">
      <w:pPr>
        <w:pStyle w:val="NoSpacing"/>
      </w:pPr>
    </w:p>
    <w:p w14:paraId="2E62D95B" w14:textId="695093E1" w:rsidR="007D7686" w:rsidRDefault="00F755DF" w:rsidP="00E71FC3">
      <w:pPr>
        <w:pStyle w:val="NoSpacing"/>
      </w:pPr>
      <w:r>
        <w:tab/>
        <w:t>1484</w:t>
      </w:r>
      <w:r>
        <w:tab/>
        <w:t>William became a Freeman by patrimony.   (ibid.)</w:t>
      </w:r>
    </w:p>
    <w:p w14:paraId="2AD78677" w14:textId="7C4F3071" w:rsidR="007D7686" w:rsidRDefault="007D7686" w:rsidP="00E71FC3">
      <w:pPr>
        <w:pStyle w:val="NoSpacing"/>
      </w:pPr>
      <w:r>
        <w:t>29 Mar.1491</w:t>
      </w:r>
      <w:r>
        <w:tab/>
        <w:t>Administration of his lands and possessions was granted.  (W.Y.R. p.96)</w:t>
      </w:r>
    </w:p>
    <w:p w14:paraId="05025AE9" w14:textId="466659DC" w:rsidR="007D7686" w:rsidRDefault="007D7686" w:rsidP="00E71FC3">
      <w:pPr>
        <w:pStyle w:val="NoSpacing"/>
      </w:pPr>
    </w:p>
    <w:p w14:paraId="5F92361F" w14:textId="07331E01" w:rsidR="007D7686" w:rsidRDefault="007D7686" w:rsidP="00E71FC3">
      <w:pPr>
        <w:pStyle w:val="NoSpacing"/>
      </w:pPr>
    </w:p>
    <w:p w14:paraId="4F12BE91" w14:textId="53460683" w:rsidR="007D7686" w:rsidRDefault="007D7686" w:rsidP="00E71FC3">
      <w:pPr>
        <w:pStyle w:val="NoSpacing"/>
      </w:pPr>
      <w:r>
        <w:t>13 February 2019</w:t>
      </w:r>
    </w:p>
    <w:p w14:paraId="4074BF62" w14:textId="21F0E92B" w:rsidR="00F755DF" w:rsidRPr="007D7686" w:rsidRDefault="00F755DF" w:rsidP="00E71FC3">
      <w:pPr>
        <w:pStyle w:val="NoSpacing"/>
      </w:pPr>
      <w:r>
        <w:t>13 September 2019</w:t>
      </w:r>
      <w:bookmarkStart w:id="0" w:name="_GoBack"/>
      <w:bookmarkEnd w:id="0"/>
    </w:p>
    <w:sectPr w:rsidR="00F755DF" w:rsidRPr="007D76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2249C" w14:textId="77777777" w:rsidR="007D7686" w:rsidRDefault="007D7686" w:rsidP="00E71FC3">
      <w:pPr>
        <w:spacing w:after="0" w:line="240" w:lineRule="auto"/>
      </w:pPr>
      <w:r>
        <w:separator/>
      </w:r>
    </w:p>
  </w:endnote>
  <w:endnote w:type="continuationSeparator" w:id="0">
    <w:p w14:paraId="1D656185" w14:textId="77777777" w:rsidR="007D7686" w:rsidRDefault="007D76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0D3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10BF3" w14:textId="77777777" w:rsidR="007D7686" w:rsidRDefault="007D7686" w:rsidP="00E71FC3">
      <w:pPr>
        <w:spacing w:after="0" w:line="240" w:lineRule="auto"/>
      </w:pPr>
      <w:r>
        <w:separator/>
      </w:r>
    </w:p>
  </w:footnote>
  <w:footnote w:type="continuationSeparator" w:id="0">
    <w:p w14:paraId="55C34E89" w14:textId="77777777" w:rsidR="007D7686" w:rsidRDefault="007D76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86"/>
    <w:rsid w:val="001A7C09"/>
    <w:rsid w:val="00577BD5"/>
    <w:rsid w:val="00656CBA"/>
    <w:rsid w:val="006A1F77"/>
    <w:rsid w:val="00733BE7"/>
    <w:rsid w:val="007D7686"/>
    <w:rsid w:val="00AB52E8"/>
    <w:rsid w:val="00B16D3F"/>
    <w:rsid w:val="00BB41AC"/>
    <w:rsid w:val="00E71FC3"/>
    <w:rsid w:val="00EF4813"/>
    <w:rsid w:val="00F7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D359A"/>
  <w15:chartTrackingRefBased/>
  <w15:docId w15:val="{E1E4CFD0-44E6-4C87-A85F-487D6B41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2019-02-13T21:19:00Z</dcterms:created>
  <dcterms:modified xsi:type="dcterms:W3CDTF">2019-09-13T07:49:00Z</dcterms:modified>
</cp:coreProperties>
</file>