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AF0" w:rsidRDefault="00525AF0" w:rsidP="00525AF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Thomas KENDALE</w:t>
      </w:r>
      <w:r>
        <w:rPr>
          <w:rFonts w:ascii="Times New Roman"/>
          <w:sz w:val="24"/>
          <w:szCs w:val="24"/>
        </w:rPr>
        <w:t xml:space="preserve">     (fl.1456)</w:t>
      </w:r>
    </w:p>
    <w:p w:rsidR="00525AF0" w:rsidRDefault="00525AF0" w:rsidP="00525AF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spellStart"/>
      <w:proofErr w:type="gramStart"/>
      <w:r>
        <w:rPr>
          <w:rFonts w:ascii="Times New Roman"/>
          <w:sz w:val="24"/>
          <w:szCs w:val="24"/>
        </w:rPr>
        <w:t>Cordwainer</w:t>
      </w:r>
      <w:proofErr w:type="spellEnd"/>
      <w:r>
        <w:rPr>
          <w:rFonts w:ascii="Times New Roman"/>
          <w:sz w:val="24"/>
          <w:szCs w:val="24"/>
        </w:rPr>
        <w:t>.</w:t>
      </w:r>
      <w:proofErr w:type="gramEnd"/>
    </w:p>
    <w:p w:rsidR="00525AF0" w:rsidRDefault="00525AF0" w:rsidP="00525AF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25AF0" w:rsidRDefault="00525AF0" w:rsidP="00525AF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25AF0" w:rsidRDefault="00525AF0" w:rsidP="00525AF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1456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became a Freeman.  (R.F.Y. p.177)</w:t>
      </w:r>
    </w:p>
    <w:p w:rsidR="00525AF0" w:rsidRDefault="00525AF0" w:rsidP="00525AF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25AF0" w:rsidRDefault="00525AF0" w:rsidP="00525AF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25AF0" w:rsidRDefault="00525AF0" w:rsidP="00525AF0">
      <w:pPr>
        <w:pStyle w:val="Body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/>
          <w:sz w:val="24"/>
          <w:szCs w:val="24"/>
        </w:rPr>
        <w:t>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AF0" w:rsidRDefault="00525AF0" w:rsidP="00920DE3">
      <w:pPr>
        <w:spacing w:after="0" w:line="240" w:lineRule="auto"/>
      </w:pPr>
      <w:r>
        <w:separator/>
      </w:r>
    </w:p>
  </w:endnote>
  <w:endnote w:type="continuationSeparator" w:id="0">
    <w:p w:rsidR="00525AF0" w:rsidRDefault="00525AF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AF0" w:rsidRDefault="00525AF0" w:rsidP="00920DE3">
      <w:pPr>
        <w:spacing w:after="0" w:line="240" w:lineRule="auto"/>
      </w:pPr>
      <w:r>
        <w:separator/>
      </w:r>
    </w:p>
  </w:footnote>
  <w:footnote w:type="continuationSeparator" w:id="0">
    <w:p w:rsidR="00525AF0" w:rsidRDefault="00525AF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AF0"/>
    <w:rsid w:val="00120749"/>
    <w:rsid w:val="00525AF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25AF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25AF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2014-05-10T19:26:00Z</dcterms:created>
  <dcterms:modified xsi:type="dcterms:W3CDTF">2014-05-10T19:26:00Z</dcterms:modified>
</cp:coreProperties>
</file>