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56494" w14:textId="13077C2E" w:rsidR="006B2F86" w:rsidRDefault="00256C74" w:rsidP="00E71FC3">
      <w:pPr>
        <w:pStyle w:val="NoSpacing"/>
      </w:pPr>
      <w:r>
        <w:rPr>
          <w:u w:val="single"/>
        </w:rPr>
        <w:t>Thomas KENDALE</w:t>
      </w:r>
      <w:r>
        <w:t xml:space="preserve">   </w:t>
      </w:r>
      <w:proofErr w:type="gramStart"/>
      <w:r>
        <w:t xml:space="preserve">   (</w:t>
      </w:r>
      <w:proofErr w:type="gramEnd"/>
      <w:r>
        <w:t>d.1485)</w:t>
      </w:r>
    </w:p>
    <w:p w14:paraId="2133BADB" w14:textId="58295E41" w:rsidR="00256C74" w:rsidRDefault="00256C74" w:rsidP="00E71FC3">
      <w:pPr>
        <w:pStyle w:val="NoSpacing"/>
      </w:pPr>
      <w:r>
        <w:t>of York.</w:t>
      </w:r>
    </w:p>
    <w:p w14:paraId="4611B729" w14:textId="30AC67AD" w:rsidR="00256C74" w:rsidRDefault="00256C74" w:rsidP="00E71FC3">
      <w:pPr>
        <w:pStyle w:val="NoSpacing"/>
      </w:pPr>
    </w:p>
    <w:p w14:paraId="61123222" w14:textId="121A3DD6" w:rsidR="00256C74" w:rsidRDefault="00256C74" w:rsidP="00E71FC3">
      <w:pPr>
        <w:pStyle w:val="NoSpacing"/>
      </w:pPr>
    </w:p>
    <w:p w14:paraId="13C2FB69" w14:textId="44812757" w:rsidR="00256C74" w:rsidRDefault="00256C74" w:rsidP="00E71FC3">
      <w:pPr>
        <w:pStyle w:val="NoSpacing"/>
      </w:pPr>
      <w:r>
        <w:t>14 Aug.1485</w:t>
      </w:r>
      <w:r>
        <w:tab/>
        <w:t>He made his Will.   (W.Y.R. p.96)</w:t>
      </w:r>
    </w:p>
    <w:p w14:paraId="29CEFCC3" w14:textId="0A2998D0" w:rsidR="00256C74" w:rsidRDefault="00256C74" w:rsidP="00E71FC3">
      <w:pPr>
        <w:pStyle w:val="NoSpacing"/>
      </w:pPr>
      <w:r>
        <w:t>30 Aug.</w:t>
      </w:r>
      <w:r>
        <w:tab/>
        <w:t>Probate of his Will.   (ibid.)</w:t>
      </w:r>
    </w:p>
    <w:p w14:paraId="78D813F7" w14:textId="1482D19C" w:rsidR="00256C74" w:rsidRDefault="00256C74" w:rsidP="00E71FC3">
      <w:pPr>
        <w:pStyle w:val="NoSpacing"/>
      </w:pPr>
    </w:p>
    <w:p w14:paraId="79B01048" w14:textId="726D865A" w:rsidR="00256C74" w:rsidRDefault="00256C74" w:rsidP="00E71FC3">
      <w:pPr>
        <w:pStyle w:val="NoSpacing"/>
      </w:pPr>
    </w:p>
    <w:p w14:paraId="6EC80F9F" w14:textId="65C79EE7" w:rsidR="00256C74" w:rsidRPr="00256C74" w:rsidRDefault="00256C74" w:rsidP="00E71FC3">
      <w:pPr>
        <w:pStyle w:val="NoSpacing"/>
      </w:pPr>
      <w:r>
        <w:t>13 February 2019</w:t>
      </w:r>
      <w:bookmarkStart w:id="0" w:name="_GoBack"/>
      <w:bookmarkEnd w:id="0"/>
    </w:p>
    <w:sectPr w:rsidR="00256C74" w:rsidRPr="00256C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4A703" w14:textId="77777777" w:rsidR="00256C74" w:rsidRDefault="00256C74" w:rsidP="00E71FC3">
      <w:pPr>
        <w:spacing w:after="0" w:line="240" w:lineRule="auto"/>
      </w:pPr>
      <w:r>
        <w:separator/>
      </w:r>
    </w:p>
  </w:endnote>
  <w:endnote w:type="continuationSeparator" w:id="0">
    <w:p w14:paraId="22D2BEE5" w14:textId="77777777" w:rsidR="00256C74" w:rsidRDefault="00256C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E37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08352" w14:textId="77777777" w:rsidR="00256C74" w:rsidRDefault="00256C74" w:rsidP="00E71FC3">
      <w:pPr>
        <w:spacing w:after="0" w:line="240" w:lineRule="auto"/>
      </w:pPr>
      <w:r>
        <w:separator/>
      </w:r>
    </w:p>
  </w:footnote>
  <w:footnote w:type="continuationSeparator" w:id="0">
    <w:p w14:paraId="4CCD027F" w14:textId="77777777" w:rsidR="00256C74" w:rsidRDefault="00256C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74"/>
    <w:rsid w:val="001A7C09"/>
    <w:rsid w:val="00256C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D6E8B"/>
  <w15:chartTrackingRefBased/>
  <w15:docId w15:val="{A1CEBE1A-92A3-460A-BF67-93A5AA45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2019-02-13T20:40:00Z</dcterms:created>
  <dcterms:modified xsi:type="dcterms:W3CDTF">2019-02-13T20:42:00Z</dcterms:modified>
</cp:coreProperties>
</file>