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CC55F" w14:textId="77777777" w:rsidR="00717116" w:rsidRDefault="00717116" w:rsidP="007171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de KENDALE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72FCADA4" w14:textId="77777777" w:rsidR="00717116" w:rsidRDefault="00717116" w:rsidP="0071711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9E6E81" w14:textId="77777777" w:rsidR="00717116" w:rsidRDefault="00717116" w:rsidP="0071711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022380" w14:textId="77777777" w:rsidR="00717116" w:rsidRDefault="00717116" w:rsidP="007171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Sep.1406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Kendal, Westmoreland,</w:t>
      </w:r>
    </w:p>
    <w:p w14:paraId="3418E122" w14:textId="77777777" w:rsidR="00717116" w:rsidRDefault="00717116" w:rsidP="007171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Thomas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Pikeryng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3981A41A" w14:textId="77777777" w:rsidR="00717116" w:rsidRDefault="00717116" w:rsidP="007171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BA5C0C">
          <w:rPr>
            <w:rStyle w:val="Hyperlink"/>
            <w:rFonts w:ascii="Times New Roman" w:hAnsi="Times New Roman" w:cs="Times New Roman"/>
            <w:sz w:val="24"/>
            <w:szCs w:val="24"/>
          </w:rPr>
          <w:t>http://www.inquisitionspostmortem.ac.uk/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19-63)</w:t>
      </w:r>
    </w:p>
    <w:p w14:paraId="3D814F9D" w14:textId="77777777" w:rsidR="00717116" w:rsidRDefault="00717116" w:rsidP="0071711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D80F88" w14:textId="77777777" w:rsidR="00717116" w:rsidRDefault="00717116" w:rsidP="0071711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D8918D" w14:textId="77777777" w:rsidR="00717116" w:rsidRPr="00042524" w:rsidRDefault="00717116" w:rsidP="007171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March 2022</w:t>
      </w:r>
    </w:p>
    <w:p w14:paraId="69EC5368" w14:textId="02548A18" w:rsidR="00BA00AB" w:rsidRPr="00717116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7171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CFEB2" w14:textId="77777777" w:rsidR="00717116" w:rsidRDefault="00717116" w:rsidP="009139A6">
      <w:r>
        <w:separator/>
      </w:r>
    </w:p>
  </w:endnote>
  <w:endnote w:type="continuationSeparator" w:id="0">
    <w:p w14:paraId="3F8F6E1A" w14:textId="77777777" w:rsidR="00717116" w:rsidRDefault="0071711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6DD0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48B0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BCE2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89A85" w14:textId="77777777" w:rsidR="00717116" w:rsidRDefault="00717116" w:rsidP="009139A6">
      <w:r>
        <w:separator/>
      </w:r>
    </w:p>
  </w:footnote>
  <w:footnote w:type="continuationSeparator" w:id="0">
    <w:p w14:paraId="01F4B508" w14:textId="77777777" w:rsidR="00717116" w:rsidRDefault="0071711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1822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00F6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81FE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116"/>
    <w:rsid w:val="000666E0"/>
    <w:rsid w:val="002510B7"/>
    <w:rsid w:val="005C130B"/>
    <w:rsid w:val="00717116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4D0D2F"/>
  <w15:chartTrackingRefBased/>
  <w15:docId w15:val="{E4363C12-EC9D-494D-BCA7-FD9858FC7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1711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2022-03-13T19:30:00Z</dcterms:created>
  <dcterms:modified xsi:type="dcterms:W3CDTF">2022-03-13T19:30:00Z</dcterms:modified>
</cp:coreProperties>
</file>