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BDD87" w14:textId="77777777" w:rsidR="00BC450E" w:rsidRDefault="00BC450E" w:rsidP="00BC45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KENDALE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fl.1457)</w:t>
      </w:r>
    </w:p>
    <w:p w14:paraId="472E53EB" w14:textId="77777777" w:rsidR="00BC450E" w:rsidRDefault="00BC450E" w:rsidP="00BC450E">
      <w:pPr>
        <w:pStyle w:val="NoSpacing"/>
        <w:rPr>
          <w:rFonts w:cs="Times New Roman"/>
          <w:szCs w:val="24"/>
        </w:rPr>
      </w:pPr>
    </w:p>
    <w:p w14:paraId="575629F9" w14:textId="77777777" w:rsidR="00BC450E" w:rsidRDefault="00BC450E" w:rsidP="00BC450E">
      <w:pPr>
        <w:pStyle w:val="NoSpacing"/>
        <w:rPr>
          <w:rFonts w:cs="Times New Roman"/>
          <w:szCs w:val="24"/>
        </w:rPr>
      </w:pPr>
    </w:p>
    <w:p w14:paraId="1F9519DD" w14:textId="77777777" w:rsidR="00BC450E" w:rsidRDefault="00BC450E" w:rsidP="00BC45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Jul.</w:t>
      </w:r>
      <w:r>
        <w:rPr>
          <w:rFonts w:cs="Times New Roman"/>
          <w:szCs w:val="24"/>
        </w:rPr>
        <w:tab/>
        <w:t>1457</w:t>
      </w:r>
      <w:r>
        <w:rPr>
          <w:rFonts w:cs="Times New Roman"/>
          <w:szCs w:val="24"/>
        </w:rPr>
        <w:tab/>
        <w:t xml:space="preserve">He was a witness when Nicholas </w:t>
      </w:r>
      <w:proofErr w:type="spellStart"/>
      <w:r>
        <w:rPr>
          <w:rFonts w:cs="Times New Roman"/>
          <w:szCs w:val="24"/>
        </w:rPr>
        <w:t>Arundell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Trerice</w:t>
      </w:r>
      <w:proofErr w:type="spellEnd"/>
      <w:r>
        <w:rPr>
          <w:rFonts w:cs="Times New Roman"/>
          <w:szCs w:val="24"/>
        </w:rPr>
        <w:t>, Cornwall(q.v.),</w:t>
      </w:r>
    </w:p>
    <w:p w14:paraId="360DF60C" w14:textId="77777777" w:rsidR="00BC450E" w:rsidRDefault="00BC450E" w:rsidP="00BC45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leased a tenement in Dark Lane, </w:t>
      </w:r>
      <w:proofErr w:type="spellStart"/>
      <w:r>
        <w:rPr>
          <w:rFonts w:cs="Times New Roman"/>
          <w:szCs w:val="24"/>
        </w:rPr>
        <w:t>Lostwithiel</w:t>
      </w:r>
      <w:proofErr w:type="spellEnd"/>
      <w:r>
        <w:rPr>
          <w:rFonts w:cs="Times New Roman"/>
          <w:szCs w:val="24"/>
        </w:rPr>
        <w:t>, to William Leyland,</w:t>
      </w:r>
    </w:p>
    <w:p w14:paraId="50A4FE21" w14:textId="77777777" w:rsidR="00BC450E" w:rsidRDefault="00BC450E" w:rsidP="00BC45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chaplain(q.v.). At </w:t>
      </w:r>
      <w:proofErr w:type="spellStart"/>
      <w:r>
        <w:rPr>
          <w:rFonts w:cs="Times New Roman"/>
          <w:szCs w:val="24"/>
        </w:rPr>
        <w:t>Efford</w:t>
      </w:r>
      <w:proofErr w:type="spellEnd"/>
      <w:r>
        <w:rPr>
          <w:rFonts w:cs="Times New Roman"/>
          <w:szCs w:val="24"/>
        </w:rPr>
        <w:t>.</w:t>
      </w:r>
    </w:p>
    <w:p w14:paraId="64B614AC" w14:textId="77777777" w:rsidR="00BC450E" w:rsidRDefault="00BC450E" w:rsidP="00BC45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T/504)</w:t>
      </w:r>
    </w:p>
    <w:p w14:paraId="3843FEC6" w14:textId="77777777" w:rsidR="00BC450E" w:rsidRDefault="00BC450E" w:rsidP="00BC450E">
      <w:pPr>
        <w:pStyle w:val="NoSpacing"/>
        <w:rPr>
          <w:rFonts w:cs="Times New Roman"/>
          <w:szCs w:val="24"/>
        </w:rPr>
      </w:pPr>
    </w:p>
    <w:p w14:paraId="2391C82D" w14:textId="77777777" w:rsidR="00BC450E" w:rsidRDefault="00BC450E" w:rsidP="00BC450E">
      <w:pPr>
        <w:pStyle w:val="NoSpacing"/>
        <w:rPr>
          <w:rFonts w:cs="Times New Roman"/>
          <w:szCs w:val="24"/>
        </w:rPr>
      </w:pPr>
    </w:p>
    <w:p w14:paraId="2AB91C73" w14:textId="77777777" w:rsidR="00BC450E" w:rsidRDefault="00BC450E" w:rsidP="00BC45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July 2023</w:t>
      </w:r>
    </w:p>
    <w:p w14:paraId="1D0F15D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B23F6" w14:textId="77777777" w:rsidR="00BC450E" w:rsidRDefault="00BC450E" w:rsidP="009139A6">
      <w:r>
        <w:separator/>
      </w:r>
    </w:p>
  </w:endnote>
  <w:endnote w:type="continuationSeparator" w:id="0">
    <w:p w14:paraId="244FC117" w14:textId="77777777" w:rsidR="00BC450E" w:rsidRDefault="00BC45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BA7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5EB4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1ED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677A1" w14:textId="77777777" w:rsidR="00BC450E" w:rsidRDefault="00BC450E" w:rsidP="009139A6">
      <w:r>
        <w:separator/>
      </w:r>
    </w:p>
  </w:footnote>
  <w:footnote w:type="continuationSeparator" w:id="0">
    <w:p w14:paraId="78BC81DF" w14:textId="77777777" w:rsidR="00BC450E" w:rsidRDefault="00BC45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BF9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412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7A0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50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C450E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72F6E"/>
  <w15:chartTrackingRefBased/>
  <w15:docId w15:val="{D4BC2D02-4B17-48B5-933B-6047A7AB7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2023-07-04T15:20:00Z</dcterms:created>
  <dcterms:modified xsi:type="dcterms:W3CDTF">2023-07-04T15:20:00Z</dcterms:modified>
</cp:coreProperties>
</file>