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B6AC3" w14:textId="1C32E3D9" w:rsidR="006B2F86" w:rsidRDefault="00832357" w:rsidP="00E71FC3">
      <w:pPr>
        <w:pStyle w:val="NoSpacing"/>
      </w:pPr>
      <w:r>
        <w:rPr>
          <w:u w:val="single"/>
        </w:rPr>
        <w:t>Peter KENDALE</w:t>
      </w:r>
      <w:r>
        <w:t xml:space="preserve">   </w:t>
      </w:r>
      <w:proofErr w:type="gramStart"/>
      <w:r>
        <w:t xml:space="preserve">   (</w:t>
      </w:r>
      <w:proofErr w:type="gramEnd"/>
      <w:r>
        <w:t>d.1426-7)</w:t>
      </w:r>
    </w:p>
    <w:p w14:paraId="675BC748" w14:textId="40073CCE" w:rsidR="00832357" w:rsidRDefault="00832357" w:rsidP="00E71FC3">
      <w:pPr>
        <w:pStyle w:val="NoSpacing"/>
      </w:pPr>
      <w:r>
        <w:t>of York. Draper.</w:t>
      </w:r>
    </w:p>
    <w:p w14:paraId="70B47610" w14:textId="56222BBD" w:rsidR="00832357" w:rsidRDefault="00832357" w:rsidP="00E71FC3">
      <w:pPr>
        <w:pStyle w:val="NoSpacing"/>
      </w:pPr>
    </w:p>
    <w:p w14:paraId="77F4C919" w14:textId="04D3C350" w:rsidR="00832357" w:rsidRDefault="00832357" w:rsidP="00E71FC3">
      <w:pPr>
        <w:pStyle w:val="NoSpacing"/>
      </w:pPr>
    </w:p>
    <w:p w14:paraId="4AF89806" w14:textId="30CF6838" w:rsidR="00832357" w:rsidRDefault="00832357" w:rsidP="00E71FC3">
      <w:pPr>
        <w:pStyle w:val="NoSpacing"/>
      </w:pPr>
      <w:r>
        <w:t xml:space="preserve">  7 Dec.1426</w:t>
      </w:r>
      <w:r>
        <w:tab/>
        <w:t>He made his Will.   (W.Y.R. p.96)</w:t>
      </w:r>
    </w:p>
    <w:p w14:paraId="1FDDF421" w14:textId="554653D3" w:rsidR="00832357" w:rsidRDefault="00832357" w:rsidP="00E71FC3">
      <w:pPr>
        <w:pStyle w:val="NoSpacing"/>
      </w:pPr>
      <w:r>
        <w:t>17 Dec.1427</w:t>
      </w:r>
      <w:r>
        <w:tab/>
        <w:t>Probate of his Will.   (ibid.)</w:t>
      </w:r>
    </w:p>
    <w:p w14:paraId="060AAC4F" w14:textId="62810054" w:rsidR="00832357" w:rsidRDefault="00832357" w:rsidP="00E71FC3">
      <w:pPr>
        <w:pStyle w:val="NoSpacing"/>
      </w:pPr>
    </w:p>
    <w:p w14:paraId="09F6881C" w14:textId="51D05BBC" w:rsidR="00832357" w:rsidRDefault="00832357" w:rsidP="00E71FC3">
      <w:pPr>
        <w:pStyle w:val="NoSpacing"/>
      </w:pPr>
    </w:p>
    <w:p w14:paraId="415C12AA" w14:textId="19BB6EEE" w:rsidR="00832357" w:rsidRPr="00832357" w:rsidRDefault="00832357" w:rsidP="00E71FC3">
      <w:pPr>
        <w:pStyle w:val="NoSpacing"/>
      </w:pPr>
      <w:r>
        <w:t>12 February 2019</w:t>
      </w:r>
      <w:bookmarkStart w:id="0" w:name="_GoBack"/>
      <w:bookmarkEnd w:id="0"/>
    </w:p>
    <w:sectPr w:rsidR="00832357" w:rsidRPr="008323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C7CFE" w14:textId="77777777" w:rsidR="00832357" w:rsidRDefault="00832357" w:rsidP="00E71FC3">
      <w:pPr>
        <w:spacing w:after="0" w:line="240" w:lineRule="auto"/>
      </w:pPr>
      <w:r>
        <w:separator/>
      </w:r>
    </w:p>
  </w:endnote>
  <w:endnote w:type="continuationSeparator" w:id="0">
    <w:p w14:paraId="298A851B" w14:textId="77777777" w:rsidR="00832357" w:rsidRDefault="008323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BF6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0F057" w14:textId="77777777" w:rsidR="00832357" w:rsidRDefault="00832357" w:rsidP="00E71FC3">
      <w:pPr>
        <w:spacing w:after="0" w:line="240" w:lineRule="auto"/>
      </w:pPr>
      <w:r>
        <w:separator/>
      </w:r>
    </w:p>
  </w:footnote>
  <w:footnote w:type="continuationSeparator" w:id="0">
    <w:p w14:paraId="46B08264" w14:textId="77777777" w:rsidR="00832357" w:rsidRDefault="008323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357"/>
    <w:rsid w:val="001A7C09"/>
    <w:rsid w:val="00577BD5"/>
    <w:rsid w:val="00656CBA"/>
    <w:rsid w:val="006A1F77"/>
    <w:rsid w:val="00733BE7"/>
    <w:rsid w:val="0083235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B0CC0"/>
  <w15:chartTrackingRefBased/>
  <w15:docId w15:val="{3EE9D8E4-C9DE-41B6-9F53-9ECEB8316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2019-02-12T20:35:00Z</dcterms:created>
  <dcterms:modified xsi:type="dcterms:W3CDTF">2019-02-12T20:38:00Z</dcterms:modified>
</cp:coreProperties>
</file>