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03557" w14:textId="77777777" w:rsidR="003838EC" w:rsidRDefault="003838EC" w:rsidP="003838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KENDALE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391B4BDC" w14:textId="77777777" w:rsidR="003838EC" w:rsidRDefault="003838EC" w:rsidP="003838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6739F722" w14:textId="77777777" w:rsidR="003838EC" w:rsidRDefault="003838EC" w:rsidP="003838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CAC6BE" w14:textId="77777777" w:rsidR="003838EC" w:rsidRDefault="003838EC" w:rsidP="003838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37365F" w14:textId="38E3EF04" w:rsidR="003838EC" w:rsidRDefault="003838EC" w:rsidP="003838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Kendale(q.v.), Henry Kendale(q.v.), and Nicholas Westwode of </w:t>
      </w:r>
    </w:p>
    <w:p w14:paraId="442DC210" w14:textId="77777777" w:rsidR="003838EC" w:rsidRDefault="003838EC" w:rsidP="003838EC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London, pewterer(q.v.), as Nicholas’ executors, made a plaint of debt against John Dukwra of Rainham, Essex(q.v.), and Richard de la Launde of North Witham(q.v.).   </w:t>
      </w:r>
    </w:p>
    <w:p w14:paraId="2A7ABAB4" w14:textId="77777777" w:rsidR="003838EC" w:rsidRDefault="003838EC" w:rsidP="003838EC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1594B88" w14:textId="77777777" w:rsidR="003838EC" w:rsidRDefault="003838EC" w:rsidP="003838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B36678" w14:textId="77777777" w:rsidR="003838EC" w:rsidRDefault="003838EC" w:rsidP="003838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6EB6B4" w14:textId="77777777" w:rsidR="003838EC" w:rsidRDefault="003838EC" w:rsidP="003838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2022</w:t>
      </w:r>
    </w:p>
    <w:p w14:paraId="6BE704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C675A" w14:textId="77777777" w:rsidR="004979D5" w:rsidRDefault="004979D5" w:rsidP="009139A6">
      <w:r>
        <w:separator/>
      </w:r>
    </w:p>
  </w:endnote>
  <w:endnote w:type="continuationSeparator" w:id="0">
    <w:p w14:paraId="7373015C" w14:textId="77777777" w:rsidR="004979D5" w:rsidRDefault="004979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F0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AC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D3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0AF44" w14:textId="77777777" w:rsidR="004979D5" w:rsidRDefault="004979D5" w:rsidP="009139A6">
      <w:r>
        <w:separator/>
      </w:r>
    </w:p>
  </w:footnote>
  <w:footnote w:type="continuationSeparator" w:id="0">
    <w:p w14:paraId="7D128399" w14:textId="77777777" w:rsidR="004979D5" w:rsidRDefault="004979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A32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A72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659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EC"/>
    <w:rsid w:val="000666E0"/>
    <w:rsid w:val="002510B7"/>
    <w:rsid w:val="003838EC"/>
    <w:rsid w:val="003F2DD2"/>
    <w:rsid w:val="004979D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B67CA"/>
  <w15:chartTrackingRefBased/>
  <w15:docId w15:val="{F645A7C1-263F-46D1-A05F-83B6C2E2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38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2022-08-05T07:07:00Z</dcterms:created>
  <dcterms:modified xsi:type="dcterms:W3CDTF">2023-03-09T11:41:00Z</dcterms:modified>
</cp:coreProperties>
</file>