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4B3" w:rsidRPr="005C1974" w:rsidRDefault="00F814B3" w:rsidP="00F814B3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5C1974">
        <w:rPr>
          <w:rFonts w:ascii="Times New Roman" w:hAnsi="Times New Roman" w:cs="Times New Roman"/>
          <w:sz w:val="24"/>
          <w:szCs w:val="24"/>
          <w:u w:val="single"/>
        </w:rPr>
        <w:t>John KENDALE, the younger</w:t>
      </w:r>
      <w:r w:rsidRPr="005C1974">
        <w:rPr>
          <w:rFonts w:ascii="Times New Roman" w:hAnsi="Times New Roman" w:cs="Times New Roman"/>
          <w:sz w:val="24"/>
          <w:szCs w:val="24"/>
        </w:rPr>
        <w:t xml:space="preserve">       (fl.1452)</w:t>
      </w:r>
    </w:p>
    <w:p w:rsidR="00F814B3" w:rsidRPr="005C1974" w:rsidRDefault="00F814B3" w:rsidP="00F814B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C1974">
        <w:rPr>
          <w:rFonts w:ascii="Times New Roman" w:hAnsi="Times New Roman" w:cs="Times New Roman"/>
          <w:sz w:val="24"/>
          <w:szCs w:val="24"/>
        </w:rPr>
        <w:t>of London. Pewterer.</w:t>
      </w:r>
    </w:p>
    <w:p w:rsidR="00F814B3" w:rsidRPr="005C1974" w:rsidRDefault="00F814B3" w:rsidP="00F814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14B3" w:rsidRPr="005C1974" w:rsidRDefault="00F814B3" w:rsidP="00F814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14B3" w:rsidRPr="005C1974" w:rsidRDefault="00F814B3" w:rsidP="00F814B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C1974">
        <w:rPr>
          <w:rFonts w:ascii="Times New Roman" w:hAnsi="Times New Roman" w:cs="Times New Roman"/>
          <w:sz w:val="24"/>
          <w:szCs w:val="24"/>
        </w:rPr>
        <w:t>19 May1452</w:t>
      </w:r>
      <w:r w:rsidRPr="005C1974">
        <w:rPr>
          <w:rFonts w:ascii="Times New Roman" w:hAnsi="Times New Roman" w:cs="Times New Roman"/>
          <w:sz w:val="24"/>
          <w:szCs w:val="24"/>
        </w:rPr>
        <w:tab/>
        <w:t>Settlement of his action against Richard Neell(q.v.), John Kendale of</w:t>
      </w:r>
    </w:p>
    <w:p w:rsidR="00F814B3" w:rsidRPr="005C1974" w:rsidRDefault="00F814B3" w:rsidP="00F814B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C1974">
        <w:rPr>
          <w:rFonts w:ascii="Times New Roman" w:hAnsi="Times New Roman" w:cs="Times New Roman"/>
          <w:sz w:val="24"/>
          <w:szCs w:val="24"/>
        </w:rPr>
        <w:tab/>
      </w:r>
      <w:r w:rsidRPr="005C1974">
        <w:rPr>
          <w:rFonts w:ascii="Times New Roman" w:hAnsi="Times New Roman" w:cs="Times New Roman"/>
          <w:sz w:val="24"/>
          <w:szCs w:val="24"/>
        </w:rPr>
        <w:tab/>
        <w:t>Shepshed(q.v.) and his wife, Alice(q.v.), deforciants of a messuage, 28 acres</w:t>
      </w:r>
    </w:p>
    <w:p w:rsidR="00F814B3" w:rsidRPr="005C1974" w:rsidRDefault="00F814B3" w:rsidP="00F814B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C1974">
        <w:rPr>
          <w:rFonts w:ascii="Times New Roman" w:hAnsi="Times New Roman" w:cs="Times New Roman"/>
          <w:sz w:val="24"/>
          <w:szCs w:val="24"/>
        </w:rPr>
        <w:tab/>
      </w:r>
      <w:r w:rsidRPr="005C1974">
        <w:rPr>
          <w:rFonts w:ascii="Times New Roman" w:hAnsi="Times New Roman" w:cs="Times New Roman"/>
          <w:sz w:val="24"/>
          <w:szCs w:val="24"/>
        </w:rPr>
        <w:tab/>
        <w:t>of land and 3 acres of meadow in Shepshed, Leicestershire.</w:t>
      </w:r>
    </w:p>
    <w:p w:rsidR="00F814B3" w:rsidRPr="005C1974" w:rsidRDefault="00F814B3" w:rsidP="00F814B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C1974">
        <w:rPr>
          <w:rFonts w:ascii="Times New Roman" w:hAnsi="Times New Roman" w:cs="Times New Roman"/>
          <w:sz w:val="24"/>
          <w:szCs w:val="24"/>
        </w:rPr>
        <w:tab/>
      </w:r>
      <w:r w:rsidRPr="005C1974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5C1974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www.medievalgenealogy.org.uk/fines/abstracts/CP_25_1_126_77.shtml</w:t>
        </w:r>
      </w:hyperlink>
      <w:r w:rsidRPr="005C1974">
        <w:rPr>
          <w:rFonts w:ascii="Times New Roman" w:hAnsi="Times New Roman" w:cs="Times New Roman"/>
          <w:sz w:val="24"/>
          <w:szCs w:val="24"/>
        </w:rPr>
        <w:t>)</w:t>
      </w:r>
    </w:p>
    <w:p w:rsidR="00F814B3" w:rsidRPr="005C1974" w:rsidRDefault="00F814B3" w:rsidP="00F814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14B3" w:rsidRPr="005C1974" w:rsidRDefault="00F814B3" w:rsidP="00F814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F814B3" w:rsidP="00F814B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C1974">
        <w:rPr>
          <w:rFonts w:ascii="Times New Roman" w:hAnsi="Times New Roman" w:cs="Times New Roman"/>
          <w:sz w:val="24"/>
          <w:szCs w:val="24"/>
        </w:rPr>
        <w:t>6 June 2015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4B3" w:rsidRDefault="00F814B3" w:rsidP="00564E3C">
      <w:pPr>
        <w:spacing w:after="0" w:line="240" w:lineRule="auto"/>
      </w:pPr>
      <w:r>
        <w:separator/>
      </w:r>
    </w:p>
  </w:endnote>
  <w:endnote w:type="continuationSeparator" w:id="0">
    <w:p w:rsidR="00F814B3" w:rsidRDefault="00F814B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814B3">
      <w:rPr>
        <w:rFonts w:ascii="Times New Roman" w:hAnsi="Times New Roman" w:cs="Times New Roman"/>
        <w:noProof/>
        <w:sz w:val="24"/>
        <w:szCs w:val="24"/>
      </w:rPr>
      <w:t>22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4B3" w:rsidRDefault="00F814B3" w:rsidP="00564E3C">
      <w:pPr>
        <w:spacing w:after="0" w:line="240" w:lineRule="auto"/>
      </w:pPr>
      <w:r>
        <w:separator/>
      </w:r>
    </w:p>
  </w:footnote>
  <w:footnote w:type="continuationSeparator" w:id="0">
    <w:p w:rsidR="00F814B3" w:rsidRDefault="00F814B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4B3"/>
    <w:rsid w:val="00372DC6"/>
    <w:rsid w:val="00564E3C"/>
    <w:rsid w:val="0064591D"/>
    <w:rsid w:val="00DD5B8A"/>
    <w:rsid w:val="00EB41B8"/>
    <w:rsid w:val="00F14DE1"/>
    <w:rsid w:val="00F81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B30311-479B-4F2D-8B7D-D90B64804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F814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26_7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2015-10-22T18:55:00Z</dcterms:created>
  <dcterms:modified xsi:type="dcterms:W3CDTF">2015-10-22T18:56:00Z</dcterms:modified>
</cp:coreProperties>
</file>