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A3E771" w14:textId="77777777" w:rsidR="00F97E1A" w:rsidRPr="00E77870" w:rsidRDefault="00F97E1A" w:rsidP="00F97E1A">
      <w:pPr>
        <w:pStyle w:val="NoSpacing"/>
      </w:pPr>
      <w:r w:rsidRPr="001C2D3E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1C2D3E">
        <w:rPr>
          <w:noProof/>
          <w:u w:val="single"/>
        </w:rPr>
        <w:t>KENDALE</w:t>
      </w:r>
      <w:r w:rsidRPr="00E77870">
        <w:t xml:space="preserve">      (fl.14</w:t>
      </w:r>
      <w:r>
        <w:t>82</w:t>
      </w:r>
      <w:r w:rsidRPr="00E77870">
        <w:t>)</w:t>
      </w:r>
    </w:p>
    <w:p w14:paraId="63F2A401" w14:textId="77777777" w:rsidR="00F97E1A" w:rsidRDefault="00F97E1A" w:rsidP="00F97E1A">
      <w:pPr>
        <w:pStyle w:val="NoSpacing"/>
      </w:pPr>
      <w:r>
        <w:t xml:space="preserve">of York. </w:t>
      </w:r>
      <w:r w:rsidRPr="001C2D3E">
        <w:rPr>
          <w:noProof/>
        </w:rPr>
        <w:t>King's Secretary</w:t>
      </w:r>
      <w:r>
        <w:t>.</w:t>
      </w:r>
    </w:p>
    <w:p w14:paraId="6E8A9EEA" w14:textId="77777777" w:rsidR="00F97E1A" w:rsidRDefault="00F97E1A" w:rsidP="00F97E1A">
      <w:pPr>
        <w:pStyle w:val="NoSpacing"/>
      </w:pPr>
    </w:p>
    <w:p w14:paraId="56FF6E11" w14:textId="77777777" w:rsidR="00F97E1A" w:rsidRDefault="00F97E1A" w:rsidP="00F97E1A">
      <w:pPr>
        <w:pStyle w:val="NoSpacing"/>
      </w:pPr>
    </w:p>
    <w:p w14:paraId="202E7425" w14:textId="135E6873" w:rsidR="00F97E1A" w:rsidRDefault="00F97E1A" w:rsidP="00F97E1A">
      <w:pPr>
        <w:pStyle w:val="NoSpacing"/>
      </w:pPr>
      <w:r>
        <w:tab/>
        <w:t>1482</w:t>
      </w:r>
      <w:r>
        <w:tab/>
        <w:t>He became a Freeman.  (R.F.Y. p.</w:t>
      </w:r>
      <w:r w:rsidRPr="001C2D3E">
        <w:rPr>
          <w:noProof/>
        </w:rPr>
        <w:t>205</w:t>
      </w:r>
      <w:r>
        <w:t>)</w:t>
      </w:r>
    </w:p>
    <w:p w14:paraId="69C4D9D7" w14:textId="77777777" w:rsidR="000E4DC7" w:rsidRDefault="000E4DC7" w:rsidP="000E4D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Dec.1484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of array for Middlesex.  </w:t>
      </w:r>
    </w:p>
    <w:p w14:paraId="3FE60CDC" w14:textId="77777777" w:rsidR="000E4DC7" w:rsidRDefault="000E4DC7" w:rsidP="000E4DC7">
      <w:pPr>
        <w:spacing w:after="0" w:line="24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(C.P.R. 1476-85 p.490)</w:t>
      </w:r>
    </w:p>
    <w:p w14:paraId="27D9CE1C" w14:textId="77777777" w:rsidR="000E4DC7" w:rsidRDefault="000E4DC7" w:rsidP="00F97E1A">
      <w:pPr>
        <w:pStyle w:val="NoSpacing"/>
      </w:pPr>
    </w:p>
    <w:p w14:paraId="312A6D7C" w14:textId="77777777" w:rsidR="00F97E1A" w:rsidRDefault="00F97E1A" w:rsidP="00F97E1A">
      <w:pPr>
        <w:pStyle w:val="NoSpacing"/>
      </w:pPr>
    </w:p>
    <w:p w14:paraId="43B6F0CF" w14:textId="77777777" w:rsidR="00F97E1A" w:rsidRDefault="00F97E1A" w:rsidP="00F97E1A">
      <w:pPr>
        <w:pStyle w:val="NoSpacing"/>
      </w:pPr>
    </w:p>
    <w:p w14:paraId="5C4108F8" w14:textId="77882225" w:rsidR="00F97E1A" w:rsidRDefault="00F97E1A" w:rsidP="00F97E1A">
      <w:pPr>
        <w:pStyle w:val="NoSpacing"/>
      </w:pPr>
      <w:r>
        <w:t>27 June 2015</w:t>
      </w:r>
    </w:p>
    <w:p w14:paraId="3C92D78F" w14:textId="6E2058A7" w:rsidR="000E4DC7" w:rsidRDefault="000E4DC7" w:rsidP="00F97E1A">
      <w:pPr>
        <w:pStyle w:val="NoSpacing"/>
      </w:pPr>
      <w:r>
        <w:t>13 September 2019</w:t>
      </w:r>
      <w:bookmarkStart w:id="0" w:name="_GoBack"/>
      <w:bookmarkEnd w:id="0"/>
    </w:p>
    <w:p w14:paraId="4601EEC8" w14:textId="77777777" w:rsidR="006B2F86" w:rsidRPr="00E71FC3" w:rsidRDefault="000E4DC7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06D3B6" w14:textId="77777777" w:rsidR="00F97E1A" w:rsidRDefault="00F97E1A" w:rsidP="00E71FC3">
      <w:pPr>
        <w:spacing w:after="0" w:line="240" w:lineRule="auto"/>
      </w:pPr>
      <w:r>
        <w:separator/>
      </w:r>
    </w:p>
  </w:endnote>
  <w:endnote w:type="continuationSeparator" w:id="0">
    <w:p w14:paraId="12BAF418" w14:textId="77777777" w:rsidR="00F97E1A" w:rsidRDefault="00F97E1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49CA7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323C95" w14:textId="77777777" w:rsidR="00F97E1A" w:rsidRDefault="00F97E1A" w:rsidP="00E71FC3">
      <w:pPr>
        <w:spacing w:after="0" w:line="240" w:lineRule="auto"/>
      </w:pPr>
      <w:r>
        <w:separator/>
      </w:r>
    </w:p>
  </w:footnote>
  <w:footnote w:type="continuationSeparator" w:id="0">
    <w:p w14:paraId="5BDA76F9" w14:textId="77777777" w:rsidR="00F97E1A" w:rsidRDefault="00F97E1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7E1A"/>
    <w:rsid w:val="000E4DC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9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39CF8"/>
  <w15:chartTrackingRefBased/>
  <w15:docId w15:val="{4D5D37AC-1F94-4BF7-BFE0-964E59046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E4DC7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2017-03-11T21:15:00Z</dcterms:created>
  <dcterms:modified xsi:type="dcterms:W3CDTF">2019-09-13T07:47:00Z</dcterms:modified>
</cp:coreProperties>
</file>