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  <w:u w:val="single"/>
        </w:rPr>
        <w:t>John KENDALE</w:t>
      </w:r>
      <w:r w:rsidRPr="00F31E8C">
        <w:rPr>
          <w:rFonts w:ascii="Times New Roman" w:hAnsi="Times New Roman" w:cs="Times New Roman"/>
          <w:sz w:val="24"/>
          <w:szCs w:val="24"/>
        </w:rPr>
        <w:t xml:space="preserve">     (fl.1456)</w:t>
      </w: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</w:rPr>
        <w:t>of Twycross, Leicestershire.</w:t>
      </w: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</w:rPr>
        <w:t>= Isabel(q.v.).</w:t>
      </w: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31E8C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F31E8C">
        <w:rPr>
          <w:rFonts w:ascii="Times New Roman" w:hAnsi="Times New Roman" w:cs="Times New Roman"/>
          <w:sz w:val="24"/>
          <w:szCs w:val="24"/>
        </w:rPr>
        <w:t>)</w:t>
      </w: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</w:rPr>
        <w:t xml:space="preserve">  6 Jun.1456</w:t>
      </w:r>
      <w:r w:rsidRPr="00F31E8C">
        <w:rPr>
          <w:rFonts w:ascii="Times New Roman" w:hAnsi="Times New Roman" w:cs="Times New Roman"/>
          <w:sz w:val="24"/>
          <w:szCs w:val="24"/>
        </w:rPr>
        <w:tab/>
        <w:t>Settlement of the action taken against them by John Deken(q.v.) and Thomas</w:t>
      </w:r>
    </w:p>
    <w:p w:rsidR="00F31E8C" w:rsidRPr="00F31E8C" w:rsidRDefault="00F31E8C" w:rsidP="00F31E8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</w:rPr>
        <w:t>Deken(q.v.) over 4 messuages, 4 virgates of land, 14 acres of meadow and 10s of rent in Frisby on the Wreak, Leicestershire.   (ibid.)</w:t>
      </w: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1E8C" w:rsidRPr="00F31E8C" w:rsidRDefault="00F31E8C" w:rsidP="00F31E8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1E8C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E8C" w:rsidRDefault="00F31E8C" w:rsidP="00564E3C">
      <w:pPr>
        <w:spacing w:after="0" w:line="240" w:lineRule="auto"/>
      </w:pPr>
      <w:r>
        <w:separator/>
      </w:r>
    </w:p>
  </w:endnote>
  <w:endnote w:type="continuationSeparator" w:id="0">
    <w:p w:rsidR="00F31E8C" w:rsidRDefault="00F31E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31E8C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E8C" w:rsidRDefault="00F31E8C" w:rsidP="00564E3C">
      <w:pPr>
        <w:spacing w:after="0" w:line="240" w:lineRule="auto"/>
      </w:pPr>
      <w:r>
        <w:separator/>
      </w:r>
    </w:p>
  </w:footnote>
  <w:footnote w:type="continuationSeparator" w:id="0">
    <w:p w:rsidR="00F31E8C" w:rsidRDefault="00F31E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8C"/>
    <w:rsid w:val="00372DC6"/>
    <w:rsid w:val="00564E3C"/>
    <w:rsid w:val="0064591D"/>
    <w:rsid w:val="00DD5B8A"/>
    <w:rsid w:val="00EB41B8"/>
    <w:rsid w:val="00F14DE1"/>
    <w:rsid w:val="00F3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68925-A26F-49C7-A673-210AF13C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31E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2015-11-11T21:36:00Z</dcterms:created>
  <dcterms:modified xsi:type="dcterms:W3CDTF">2015-11-11T21:37:00Z</dcterms:modified>
</cp:coreProperties>
</file>