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22D3E" w14:textId="77777777" w:rsidR="00A2078F" w:rsidRDefault="00A2078F" w:rsidP="00A2078F">
      <w:pPr>
        <w:pStyle w:val="NoSpacing"/>
      </w:pPr>
      <w:r>
        <w:rPr>
          <w:u w:val="single"/>
        </w:rPr>
        <w:t>Master John KENDALE</w:t>
      </w:r>
      <w:r>
        <w:t xml:space="preserve">      (fl.1409-10)</w:t>
      </w:r>
    </w:p>
    <w:p w14:paraId="791E84B4" w14:textId="77777777" w:rsidR="00A2078F" w:rsidRDefault="00A2078F" w:rsidP="00A2078F">
      <w:pPr>
        <w:pStyle w:val="NoSpacing"/>
      </w:pPr>
      <w:r>
        <w:t>Vicar.</w:t>
      </w:r>
    </w:p>
    <w:p w14:paraId="22D5DDDC" w14:textId="77777777" w:rsidR="00A2078F" w:rsidRDefault="00A2078F" w:rsidP="00A2078F">
      <w:pPr>
        <w:pStyle w:val="NoSpacing"/>
      </w:pPr>
    </w:p>
    <w:p w14:paraId="01AD0D21" w14:textId="77777777" w:rsidR="00A2078F" w:rsidRDefault="00A2078F" w:rsidP="00A2078F">
      <w:pPr>
        <w:pStyle w:val="NoSpacing"/>
      </w:pPr>
    </w:p>
    <w:p w14:paraId="66DD540C" w14:textId="77777777" w:rsidR="00A2078F" w:rsidRDefault="00A2078F" w:rsidP="00A2078F">
      <w:pPr>
        <w:pStyle w:val="NoSpacing"/>
      </w:pPr>
      <w:r>
        <w:t xml:space="preserve">       1409-10</w:t>
      </w:r>
      <w:r>
        <w:tab/>
        <w:t>He was a chaplain in the Guild of Corpus Christi of York.</w:t>
      </w:r>
    </w:p>
    <w:p w14:paraId="53EE3EE1" w14:textId="77777777" w:rsidR="00A2078F" w:rsidRDefault="00A2078F" w:rsidP="00A2078F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75EF2B81" w14:textId="77777777" w:rsidR="00A2078F" w:rsidRDefault="00A2078F" w:rsidP="00A2078F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p.12)</w:t>
      </w:r>
    </w:p>
    <w:p w14:paraId="7364F809" w14:textId="77777777" w:rsidR="00A2078F" w:rsidRDefault="00A2078F" w:rsidP="00A2078F">
      <w:pPr>
        <w:pStyle w:val="NoSpacing"/>
      </w:pPr>
    </w:p>
    <w:p w14:paraId="038C5AFF" w14:textId="77777777" w:rsidR="00A2078F" w:rsidRDefault="00A2078F" w:rsidP="00A2078F">
      <w:pPr>
        <w:pStyle w:val="NoSpacing"/>
      </w:pPr>
    </w:p>
    <w:p w14:paraId="3A8BA781" w14:textId="77777777" w:rsidR="00A2078F" w:rsidRDefault="00A2078F" w:rsidP="00A2078F">
      <w:pPr>
        <w:pStyle w:val="NoSpacing"/>
      </w:pPr>
      <w:r>
        <w:t>23 July 2019</w:t>
      </w:r>
    </w:p>
    <w:p w14:paraId="2F31D5C0" w14:textId="77777777" w:rsidR="006B2F86" w:rsidRPr="00A2078F" w:rsidRDefault="00A2078F" w:rsidP="00A2078F">
      <w:bookmarkStart w:id="0" w:name="_GoBack"/>
      <w:bookmarkEnd w:id="0"/>
    </w:p>
    <w:sectPr w:rsidR="006B2F86" w:rsidRPr="00A207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A95B5" w14:textId="77777777" w:rsidR="00A2078F" w:rsidRDefault="00A2078F" w:rsidP="00E71FC3">
      <w:pPr>
        <w:spacing w:after="0" w:line="240" w:lineRule="auto"/>
      </w:pPr>
      <w:r>
        <w:separator/>
      </w:r>
    </w:p>
  </w:endnote>
  <w:endnote w:type="continuationSeparator" w:id="0">
    <w:p w14:paraId="47AB8D89" w14:textId="77777777" w:rsidR="00A2078F" w:rsidRDefault="00A207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07E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1E4B8" w14:textId="77777777" w:rsidR="00A2078F" w:rsidRDefault="00A2078F" w:rsidP="00E71FC3">
      <w:pPr>
        <w:spacing w:after="0" w:line="240" w:lineRule="auto"/>
      </w:pPr>
      <w:r>
        <w:separator/>
      </w:r>
    </w:p>
  </w:footnote>
  <w:footnote w:type="continuationSeparator" w:id="0">
    <w:p w14:paraId="140D9F1C" w14:textId="77777777" w:rsidR="00A2078F" w:rsidRDefault="00A207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8F"/>
    <w:rsid w:val="001A7C09"/>
    <w:rsid w:val="00577BD5"/>
    <w:rsid w:val="00656CBA"/>
    <w:rsid w:val="006A1F77"/>
    <w:rsid w:val="00733BE7"/>
    <w:rsid w:val="00A2078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9DC53"/>
  <w15:chartTrackingRefBased/>
  <w15:docId w15:val="{A87B6AB5-9F63-46F3-91C5-A390B60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2019-08-28T20:40:00Z</dcterms:created>
  <dcterms:modified xsi:type="dcterms:W3CDTF">2019-08-28T20:40:00Z</dcterms:modified>
</cp:coreProperties>
</file>