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KENDALE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9 Feb.1419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Market Bosworth,</w:t>
      </w:r>
    </w:p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Leicestershire, into lands of the late Sir Gilbert Talbot(q.v.).</w:t>
      </w:r>
    </w:p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21-315)</w:t>
      </w:r>
    </w:p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Pr="00626886" w:rsidRDefault="00626886" w:rsidP="0062688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March 2016</w:t>
      </w:r>
      <w:bookmarkStart w:id="0" w:name="_GoBack"/>
      <w:bookmarkEnd w:id="0"/>
    </w:p>
    <w:sectPr w:rsidR="006B2F86" w:rsidRPr="0062688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6886" w:rsidRDefault="00626886" w:rsidP="00E71FC3">
      <w:pPr>
        <w:spacing w:after="0" w:line="240" w:lineRule="auto"/>
      </w:pPr>
      <w:r>
        <w:separator/>
      </w:r>
    </w:p>
  </w:endnote>
  <w:endnote w:type="continuationSeparator" w:id="0">
    <w:p w:rsidR="00626886" w:rsidRDefault="0062688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6886" w:rsidRDefault="00626886" w:rsidP="00E71FC3">
      <w:pPr>
        <w:spacing w:after="0" w:line="240" w:lineRule="auto"/>
      </w:pPr>
      <w:r>
        <w:separator/>
      </w:r>
    </w:p>
  </w:footnote>
  <w:footnote w:type="continuationSeparator" w:id="0">
    <w:p w:rsidR="00626886" w:rsidRDefault="0062688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886"/>
    <w:rsid w:val="0062688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026D7"/>
  <w15:chartTrackingRefBased/>
  <w15:docId w15:val="{0D81327E-E869-4DD8-9414-F257A2D81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2016-03-25T22:20:00Z</dcterms:created>
  <dcterms:modified xsi:type="dcterms:W3CDTF">2016-03-25T22:21:00Z</dcterms:modified>
</cp:coreProperties>
</file>