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36E34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KENDALE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3D87BF39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FB903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29709F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Corbridge,</w:t>
      </w:r>
    </w:p>
    <w:p w14:paraId="41D25702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Northumberland, into lands of Agnes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Trewyke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D60BA00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20-54)</w:t>
      </w:r>
    </w:p>
    <w:p w14:paraId="42CC5669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BCDC4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1A6F4" w14:textId="77777777" w:rsidR="00CD04F3" w:rsidRDefault="00CD04F3" w:rsidP="00CD0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2022</w:t>
      </w:r>
    </w:p>
    <w:p w14:paraId="0C7EA556" w14:textId="1F5EB4CF" w:rsidR="00BA00AB" w:rsidRPr="00CD04F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D04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00BF0" w14:textId="77777777" w:rsidR="00CD04F3" w:rsidRDefault="00CD04F3" w:rsidP="009139A6">
      <w:r>
        <w:separator/>
      </w:r>
    </w:p>
  </w:endnote>
  <w:endnote w:type="continuationSeparator" w:id="0">
    <w:p w14:paraId="61A266EA" w14:textId="77777777" w:rsidR="00CD04F3" w:rsidRDefault="00CD04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242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1D1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F07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98ACA" w14:textId="77777777" w:rsidR="00CD04F3" w:rsidRDefault="00CD04F3" w:rsidP="009139A6">
      <w:r>
        <w:separator/>
      </w:r>
    </w:p>
  </w:footnote>
  <w:footnote w:type="continuationSeparator" w:id="0">
    <w:p w14:paraId="6421E9EF" w14:textId="77777777" w:rsidR="00CD04F3" w:rsidRDefault="00CD04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ED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C4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BD0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F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04F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437D3"/>
  <w15:chartTrackingRefBased/>
  <w15:docId w15:val="{BCD6397F-F9DF-424A-97B3-663DD672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2022-04-30T20:16:00Z</dcterms:created>
  <dcterms:modified xsi:type="dcterms:W3CDTF">2022-04-30T20:17:00Z</dcterms:modified>
</cp:coreProperties>
</file>