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6E318" w14:textId="77777777" w:rsidR="00863041" w:rsidRDefault="00863041" w:rsidP="008630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KENDALE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26F31551" w14:textId="77777777" w:rsidR="00863041" w:rsidRDefault="00863041" w:rsidP="008630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5685992B" w14:textId="77777777" w:rsidR="00863041" w:rsidRDefault="00863041" w:rsidP="008630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E51F12B" w14:textId="77777777" w:rsidR="00863041" w:rsidRDefault="00863041" w:rsidP="008630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89DE3B4" w14:textId="77777777" w:rsidR="00863041" w:rsidRDefault="00863041" w:rsidP="008630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Nicholas, pewterer(q.v.).</w:t>
      </w:r>
    </w:p>
    <w:p w14:paraId="2C352524" w14:textId="77777777" w:rsidR="00863041" w:rsidRDefault="00863041" w:rsidP="008630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8324C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DDEAB20" w14:textId="77777777" w:rsidR="00863041" w:rsidRDefault="00863041" w:rsidP="008630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257A452" w14:textId="77777777" w:rsidR="00863041" w:rsidRDefault="00863041" w:rsidP="008630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747B262" w14:textId="77777777" w:rsidR="00863041" w:rsidRDefault="00863041" w:rsidP="008630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She,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Kendale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Kendale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cutler(q.v.),</w:t>
      </w:r>
    </w:p>
    <w:p w14:paraId="44933637" w14:textId="77777777" w:rsidR="00863041" w:rsidRDefault="00863041" w:rsidP="008630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and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Westwode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pewterer(q.v.), as Nicholas’ executors,</w:t>
      </w:r>
    </w:p>
    <w:p w14:paraId="5E93A2F0" w14:textId="77777777" w:rsidR="00863041" w:rsidRDefault="00863041" w:rsidP="008630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Dukwra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Rainham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Essex(q.v.), and</w:t>
      </w:r>
    </w:p>
    <w:p w14:paraId="60DEAB8D" w14:textId="77777777" w:rsidR="00863041" w:rsidRDefault="00863041" w:rsidP="008630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Launde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North Witham(q.v.).   (ibid.)</w:t>
      </w:r>
    </w:p>
    <w:p w14:paraId="59681C4F" w14:textId="77777777" w:rsidR="00863041" w:rsidRDefault="00863041" w:rsidP="008630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A12E59C" w14:textId="77777777" w:rsidR="00863041" w:rsidRDefault="00863041" w:rsidP="008630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1FF3C29" w14:textId="77777777" w:rsidR="00863041" w:rsidRDefault="00863041" w:rsidP="008630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August 2022</w:t>
      </w:r>
    </w:p>
    <w:p w14:paraId="35DAB2B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EEE22" w14:textId="77777777" w:rsidR="00863041" w:rsidRDefault="00863041" w:rsidP="009139A6">
      <w:r>
        <w:separator/>
      </w:r>
    </w:p>
  </w:endnote>
  <w:endnote w:type="continuationSeparator" w:id="0">
    <w:p w14:paraId="53CADFE2" w14:textId="77777777" w:rsidR="00863041" w:rsidRDefault="008630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DB5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7ED4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7CA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6AA30" w14:textId="77777777" w:rsidR="00863041" w:rsidRDefault="00863041" w:rsidP="009139A6">
      <w:r>
        <w:separator/>
      </w:r>
    </w:p>
  </w:footnote>
  <w:footnote w:type="continuationSeparator" w:id="0">
    <w:p w14:paraId="626E9D98" w14:textId="77777777" w:rsidR="00863041" w:rsidRDefault="008630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28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BF1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3A8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041"/>
    <w:rsid w:val="000666E0"/>
    <w:rsid w:val="002510B7"/>
    <w:rsid w:val="005C130B"/>
    <w:rsid w:val="00826F5C"/>
    <w:rsid w:val="00863041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6D1B3"/>
  <w15:chartTrackingRefBased/>
  <w15:docId w15:val="{B56C22FE-7868-4FD7-A9FC-EF94E9973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630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2022-08-03T13:59:00Z</dcterms:created>
  <dcterms:modified xsi:type="dcterms:W3CDTF">2022-08-03T13:59:00Z</dcterms:modified>
</cp:coreProperties>
</file>