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694BD" w14:textId="2B78F3BB" w:rsidR="000B4EF6" w:rsidRDefault="000B4EF6" w:rsidP="000B4E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KENDALE</w:t>
      </w:r>
      <w:r>
        <w:rPr>
          <w:rFonts w:ascii="Times New Roman" w:hAnsi="Times New Roman" w:cs="Times New Roman"/>
          <w:sz w:val="24"/>
          <w:szCs w:val="24"/>
        </w:rPr>
        <w:t xml:space="preserve">      (fl.1439)</w:t>
      </w:r>
    </w:p>
    <w:p w14:paraId="5A2B251F" w14:textId="0108BCAE" w:rsidR="000B4EF6" w:rsidRDefault="000B4EF6" w:rsidP="000B4E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  <w:r w:rsidR="006B6940">
        <w:rPr>
          <w:rFonts w:ascii="Times New Roman" w:hAnsi="Times New Roman" w:cs="Times New Roman"/>
          <w:sz w:val="24"/>
          <w:szCs w:val="24"/>
        </w:rPr>
        <w:t>Cutler.</w:t>
      </w:r>
    </w:p>
    <w:p w14:paraId="473B1622" w14:textId="40CCF5A9" w:rsidR="006B6940" w:rsidRDefault="006B6940" w:rsidP="000B4E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F93B80" w14:textId="216C4E95" w:rsidR="006B6940" w:rsidRDefault="006B6940" w:rsidP="000B4E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4F3384" w14:textId="77777777" w:rsidR="006B6940" w:rsidRDefault="006B6940" w:rsidP="006B69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Feb.1439</w:t>
      </w:r>
      <w:r>
        <w:rPr>
          <w:rFonts w:ascii="Times New Roman" w:hAnsi="Times New Roman" w:cs="Times New Roman"/>
          <w:sz w:val="24"/>
          <w:szCs w:val="24"/>
        </w:rPr>
        <w:tab/>
        <w:t xml:space="preserve">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Kendale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pewterer(q.v.), gifted his goods and chattels to him</w:t>
      </w:r>
    </w:p>
    <w:p w14:paraId="157825A6" w14:textId="0F144993" w:rsidR="006B6940" w:rsidRDefault="006B6940" w:rsidP="006B69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Onhand</w:t>
      </w:r>
      <w:proofErr w:type="spellEnd"/>
      <w:r>
        <w:rPr>
          <w:rFonts w:ascii="Times New Roman" w:hAnsi="Times New Roman" w:cs="Times New Roman"/>
          <w:sz w:val="24"/>
          <w:szCs w:val="24"/>
        </w:rPr>
        <w:t>, mercer(q.v.).</w:t>
      </w:r>
    </w:p>
    <w:p w14:paraId="3D490ADA" w14:textId="1BF38161" w:rsidR="006B6940" w:rsidRDefault="006B6940" w:rsidP="006B6940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D02259">
        <w:rPr>
          <w:rFonts w:ascii="Times New Roman" w:hAnsi="Times New Roman" w:cs="Times New Roman"/>
          <w:sz w:val="24"/>
          <w:szCs w:val="24"/>
        </w:rPr>
        <w:t>(“Calendar of Plea and Memoranda Rolls preserved among the archives of the Corporation of the City of London at the Guildhall A.D. 1437-1457”, edited by Philip E. Jones, pub. Cambridge University Press 1954 p.</w:t>
      </w:r>
      <w:r>
        <w:rPr>
          <w:rFonts w:ascii="Times New Roman" w:hAnsi="Times New Roman" w:cs="Times New Roman"/>
          <w:sz w:val="24"/>
          <w:szCs w:val="24"/>
        </w:rPr>
        <w:t>161)</w:t>
      </w:r>
    </w:p>
    <w:p w14:paraId="5C45600D" w14:textId="6C82C3C9" w:rsidR="00AB4866" w:rsidRDefault="00E535E6" w:rsidP="00E535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1449-50</w:t>
      </w:r>
      <w:r>
        <w:rPr>
          <w:rFonts w:ascii="Times New Roman" w:hAnsi="Times New Roman" w:cs="Times New Roman"/>
          <w:sz w:val="24"/>
          <w:szCs w:val="24"/>
        </w:rPr>
        <w:tab/>
        <w:t>He had apprentice</w:t>
      </w:r>
      <w:r w:rsidR="00400B4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, called John Alwyn(q.v.)</w:t>
      </w:r>
      <w:r w:rsidR="00400B4B">
        <w:rPr>
          <w:rFonts w:ascii="Times New Roman" w:hAnsi="Times New Roman" w:cs="Times New Roman"/>
          <w:sz w:val="24"/>
          <w:szCs w:val="24"/>
        </w:rPr>
        <w:t xml:space="preserve"> and Richard Nichol</w:t>
      </w:r>
      <w:r w:rsidR="00AB4866">
        <w:rPr>
          <w:rFonts w:ascii="Times New Roman" w:hAnsi="Times New Roman" w:cs="Times New Roman"/>
          <w:sz w:val="24"/>
          <w:szCs w:val="24"/>
        </w:rPr>
        <w:t>(q.v.)</w:t>
      </w:r>
      <w:r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67B7380F" w14:textId="69E81734" w:rsidR="00E535E6" w:rsidRPr="00E535E6" w:rsidRDefault="000E27BC" w:rsidP="000E27B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(“History of the Cutlers’ Company of London and of the Minor Cutlery Crafts, With Biographical Notices of Early London Cutlers” by Charles Welch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published by the Cutlers’ Company 1916 p.357)</w:t>
      </w:r>
    </w:p>
    <w:p w14:paraId="363213DB" w14:textId="77777777" w:rsidR="006B6940" w:rsidRDefault="006B6940" w:rsidP="006B69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C1D2DE" w14:textId="4F18B19C" w:rsidR="006B6940" w:rsidRDefault="006B6940" w:rsidP="006B69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15ED3E" w14:textId="016292C1" w:rsidR="00E535E6" w:rsidRDefault="00E535E6" w:rsidP="006B69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January 2023</w:t>
      </w:r>
    </w:p>
    <w:p w14:paraId="3DA4AADD" w14:textId="0FF31248" w:rsidR="00AB4866" w:rsidRDefault="00AB4866" w:rsidP="006B69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January 2023</w:t>
      </w:r>
    </w:p>
    <w:p w14:paraId="530F5CA1" w14:textId="29C36D96" w:rsidR="006B6940" w:rsidRPr="000B4EF6" w:rsidRDefault="006B6940" w:rsidP="000B4E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6940" w:rsidRPr="000B4E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C5DB9" w14:textId="77777777" w:rsidR="005D328A" w:rsidRDefault="005D328A" w:rsidP="009139A6">
      <w:r>
        <w:separator/>
      </w:r>
    </w:p>
  </w:endnote>
  <w:endnote w:type="continuationSeparator" w:id="0">
    <w:p w14:paraId="1624F643" w14:textId="77777777" w:rsidR="005D328A" w:rsidRDefault="005D32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DC0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717A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C24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F9F36" w14:textId="77777777" w:rsidR="005D328A" w:rsidRDefault="005D328A" w:rsidP="009139A6">
      <w:r>
        <w:separator/>
      </w:r>
    </w:p>
  </w:footnote>
  <w:footnote w:type="continuationSeparator" w:id="0">
    <w:p w14:paraId="6FADEECD" w14:textId="77777777" w:rsidR="005D328A" w:rsidRDefault="005D32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C57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AAA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7FCC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6AD"/>
    <w:rsid w:val="000666E0"/>
    <w:rsid w:val="00070FCE"/>
    <w:rsid w:val="000B4EF6"/>
    <w:rsid w:val="000E27BC"/>
    <w:rsid w:val="00141D4A"/>
    <w:rsid w:val="002510B7"/>
    <w:rsid w:val="003E1B4B"/>
    <w:rsid w:val="00400B4B"/>
    <w:rsid w:val="005266AD"/>
    <w:rsid w:val="005C130B"/>
    <w:rsid w:val="005D328A"/>
    <w:rsid w:val="006B6940"/>
    <w:rsid w:val="00826F5C"/>
    <w:rsid w:val="009139A6"/>
    <w:rsid w:val="009448BB"/>
    <w:rsid w:val="00A3176C"/>
    <w:rsid w:val="00AB4866"/>
    <w:rsid w:val="00AE65F8"/>
    <w:rsid w:val="00BA00AB"/>
    <w:rsid w:val="00CB4ED9"/>
    <w:rsid w:val="00E535E6"/>
    <w:rsid w:val="00EA4E6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583CC"/>
  <w15:chartTrackingRefBased/>
  <w15:docId w15:val="{80074F23-FABF-4A3C-B595-15BAD6B49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22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5</cp:revision>
  <dcterms:created xsi:type="dcterms:W3CDTF">2022-04-09T10:08:00Z</dcterms:created>
  <dcterms:modified xsi:type="dcterms:W3CDTF">2023-01-30T11:55:00Z</dcterms:modified>
</cp:coreProperties>
</file>