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046B6" w14:textId="77777777" w:rsidR="009710C6" w:rsidRDefault="009710C6" w:rsidP="009710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KENDALE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78856FE8" w14:textId="77777777" w:rsidR="009710C6" w:rsidRDefault="009710C6" w:rsidP="009710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2231589" w14:textId="77777777" w:rsidR="009710C6" w:rsidRDefault="009710C6" w:rsidP="009710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6FE0529" w14:textId="77777777" w:rsidR="009710C6" w:rsidRDefault="009710C6" w:rsidP="009710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Brother of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Kendale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pewterer(q.v.).</w:t>
      </w:r>
    </w:p>
    <w:p w14:paraId="5A18A7F2" w14:textId="77777777" w:rsidR="009710C6" w:rsidRDefault="009710C6" w:rsidP="009710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8324C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EEFD5A3" w14:textId="77777777" w:rsidR="009710C6" w:rsidRDefault="009710C6" w:rsidP="009710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1E3CF8A" w14:textId="77777777" w:rsidR="009710C6" w:rsidRDefault="009710C6" w:rsidP="009710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9DCEC1" w14:textId="77777777" w:rsidR="009710C6" w:rsidRDefault="009710C6" w:rsidP="009710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He,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Kendale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Kendale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</w:t>
      </w:r>
    </w:p>
    <w:p w14:paraId="601191FC" w14:textId="77777777" w:rsidR="009710C6" w:rsidRDefault="009710C6" w:rsidP="009710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and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Westwode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pewterer(q.v.), as Nicholas’ executors,</w:t>
      </w:r>
    </w:p>
    <w:p w14:paraId="1D1A6284" w14:textId="77777777" w:rsidR="009710C6" w:rsidRDefault="009710C6" w:rsidP="009710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Dukwra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Rainham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Essex(q.v.), and</w:t>
      </w:r>
    </w:p>
    <w:p w14:paraId="18421FFF" w14:textId="77777777" w:rsidR="009710C6" w:rsidRDefault="009710C6" w:rsidP="009710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Launde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North Witham(q.v.).   (ibid.)</w:t>
      </w:r>
    </w:p>
    <w:p w14:paraId="3BD23C66" w14:textId="77777777" w:rsidR="009710C6" w:rsidRDefault="009710C6" w:rsidP="009710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B63E8D4" w14:textId="77777777" w:rsidR="009710C6" w:rsidRDefault="009710C6" w:rsidP="009710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2E7C357" w14:textId="77777777" w:rsidR="009710C6" w:rsidRDefault="009710C6" w:rsidP="009710C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August 2022</w:t>
      </w:r>
    </w:p>
    <w:p w14:paraId="6488738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7CB23" w14:textId="77777777" w:rsidR="009710C6" w:rsidRDefault="009710C6" w:rsidP="009139A6">
      <w:r>
        <w:separator/>
      </w:r>
    </w:p>
  </w:endnote>
  <w:endnote w:type="continuationSeparator" w:id="0">
    <w:p w14:paraId="30A5714D" w14:textId="77777777" w:rsidR="009710C6" w:rsidRDefault="009710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D9A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D850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BA5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557F6" w14:textId="77777777" w:rsidR="009710C6" w:rsidRDefault="009710C6" w:rsidP="009139A6">
      <w:r>
        <w:separator/>
      </w:r>
    </w:p>
  </w:footnote>
  <w:footnote w:type="continuationSeparator" w:id="0">
    <w:p w14:paraId="3ED60642" w14:textId="77777777" w:rsidR="009710C6" w:rsidRDefault="009710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681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06F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D3D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0C6"/>
    <w:rsid w:val="000666E0"/>
    <w:rsid w:val="002510B7"/>
    <w:rsid w:val="005C130B"/>
    <w:rsid w:val="00826F5C"/>
    <w:rsid w:val="009139A6"/>
    <w:rsid w:val="009448BB"/>
    <w:rsid w:val="009710C6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BF90C"/>
  <w15:chartTrackingRefBased/>
  <w15:docId w15:val="{BDE91A6F-F7DE-442A-BC2D-4626542F3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710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2022-08-03T14:02:00Z</dcterms:created>
  <dcterms:modified xsi:type="dcterms:W3CDTF">2022-08-03T14:03:00Z</dcterms:modified>
</cp:coreProperties>
</file>