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C99" w:rsidRDefault="00EE0C99" w:rsidP="00EE0C99">
      <w:pPr>
        <w:pStyle w:val="NoSpacing"/>
      </w:pPr>
      <w:r>
        <w:rPr>
          <w:u w:val="single"/>
        </w:rPr>
        <w:t>Giles KENDALE</w:t>
      </w:r>
      <w:r>
        <w:t xml:space="preserve">      (fl.1503)</w:t>
      </w:r>
    </w:p>
    <w:p w:rsidR="00EE0C99" w:rsidRDefault="00EE0C99" w:rsidP="00EE0C99">
      <w:pPr>
        <w:pStyle w:val="NoSpacing"/>
      </w:pPr>
      <w:proofErr w:type="gramStart"/>
      <w:r>
        <w:t>of</w:t>
      </w:r>
      <w:proofErr w:type="gramEnd"/>
      <w:r>
        <w:t xml:space="preserve"> Chart next Sutton Valence, Kent.</w:t>
      </w:r>
    </w:p>
    <w:p w:rsidR="00EE0C99" w:rsidRDefault="00EE0C99" w:rsidP="00EE0C99">
      <w:pPr>
        <w:pStyle w:val="NoSpacing"/>
      </w:pPr>
    </w:p>
    <w:p w:rsidR="00EE0C99" w:rsidRDefault="00EE0C99" w:rsidP="00EE0C99">
      <w:pPr>
        <w:pStyle w:val="NoSpacing"/>
      </w:pPr>
    </w:p>
    <w:p w:rsidR="00EE0C99" w:rsidRDefault="00EE0C99" w:rsidP="00EE0C99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p.279)</w:t>
      </w:r>
    </w:p>
    <w:p w:rsidR="00EE0C99" w:rsidRDefault="00EE0C99" w:rsidP="00EE0C99">
      <w:pPr>
        <w:pStyle w:val="NoSpacing"/>
      </w:pPr>
    </w:p>
    <w:p w:rsidR="00EE0C99" w:rsidRDefault="00EE0C99" w:rsidP="00EE0C99">
      <w:pPr>
        <w:pStyle w:val="NoSpacing"/>
      </w:pPr>
    </w:p>
    <w:p w:rsidR="00EE0C99" w:rsidRDefault="00EE0C99" w:rsidP="00EE0C99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C99" w:rsidRDefault="00EE0C99" w:rsidP="00920DE3">
      <w:pPr>
        <w:spacing w:after="0" w:line="240" w:lineRule="auto"/>
      </w:pPr>
      <w:r>
        <w:separator/>
      </w:r>
    </w:p>
  </w:endnote>
  <w:endnote w:type="continuationSeparator" w:id="0">
    <w:p w:rsidR="00EE0C99" w:rsidRDefault="00EE0C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C99" w:rsidRDefault="00EE0C99" w:rsidP="00920DE3">
      <w:pPr>
        <w:spacing w:after="0" w:line="240" w:lineRule="auto"/>
      </w:pPr>
      <w:r>
        <w:separator/>
      </w:r>
    </w:p>
  </w:footnote>
  <w:footnote w:type="continuationSeparator" w:id="0">
    <w:p w:rsidR="00EE0C99" w:rsidRDefault="00EE0C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C99"/>
    <w:rsid w:val="00120749"/>
    <w:rsid w:val="00624CAE"/>
    <w:rsid w:val="00920DE3"/>
    <w:rsid w:val="00C009D8"/>
    <w:rsid w:val="00CF53C8"/>
    <w:rsid w:val="00E47068"/>
    <w:rsid w:val="00EE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2015-07-10T19:11:00Z</dcterms:created>
  <dcterms:modified xsi:type="dcterms:W3CDTF">2015-07-10T19:11:00Z</dcterms:modified>
</cp:coreProperties>
</file>