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98600" w14:textId="77777777" w:rsidR="00B35F69" w:rsidRDefault="00B35F69" w:rsidP="00B35F6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  <w:u w:val="single"/>
        </w:rPr>
        <w:t>Emmotta</w:t>
      </w:r>
      <w:proofErr w:type="spellEnd"/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KENDALE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7F965615" w14:textId="77777777" w:rsidR="00B35F69" w:rsidRDefault="00B35F69" w:rsidP="00B35F6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5716AA7" w14:textId="77777777" w:rsidR="00B35F69" w:rsidRDefault="00B35F69" w:rsidP="00B35F6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B1553D3" w14:textId="77777777" w:rsidR="00B35F69" w:rsidRDefault="00B35F69" w:rsidP="00B35F6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Kendale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brought a plaint of debt against her.</w:t>
      </w:r>
    </w:p>
    <w:p w14:paraId="6C3D803E" w14:textId="77777777" w:rsidR="00B35F69" w:rsidRDefault="00B35F69" w:rsidP="00B35F6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E6DCC61" w14:textId="77777777" w:rsidR="00B35F69" w:rsidRDefault="00B35F69" w:rsidP="00B35F6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5465079" w14:textId="77777777" w:rsidR="00B35F69" w:rsidRDefault="00B35F69" w:rsidP="00B35F6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58A0462" w14:textId="77777777" w:rsidR="00B35F69" w:rsidRDefault="00B35F69" w:rsidP="00B35F6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 May 2021</w:t>
      </w:r>
    </w:p>
    <w:p w14:paraId="366389C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431A01" w14:textId="77777777" w:rsidR="00B35F69" w:rsidRDefault="00B35F69" w:rsidP="009139A6">
      <w:r>
        <w:separator/>
      </w:r>
    </w:p>
  </w:endnote>
  <w:endnote w:type="continuationSeparator" w:id="0">
    <w:p w14:paraId="57F7915E" w14:textId="77777777" w:rsidR="00B35F69" w:rsidRDefault="00B35F6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0022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496B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BDA6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A8A5C7" w14:textId="77777777" w:rsidR="00B35F69" w:rsidRDefault="00B35F69" w:rsidP="009139A6">
      <w:r>
        <w:separator/>
      </w:r>
    </w:p>
  </w:footnote>
  <w:footnote w:type="continuationSeparator" w:id="0">
    <w:p w14:paraId="6A43DF4F" w14:textId="77777777" w:rsidR="00B35F69" w:rsidRDefault="00B35F6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5637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85D1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C0CD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F69"/>
    <w:rsid w:val="000666E0"/>
    <w:rsid w:val="002510B7"/>
    <w:rsid w:val="005C130B"/>
    <w:rsid w:val="00826F5C"/>
    <w:rsid w:val="009139A6"/>
    <w:rsid w:val="009448BB"/>
    <w:rsid w:val="00A3176C"/>
    <w:rsid w:val="00AE65F8"/>
    <w:rsid w:val="00B35F69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AE86B8"/>
  <w15:chartTrackingRefBased/>
  <w15:docId w15:val="{D4007011-BA16-4CB6-A094-DAE057350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35F6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2021-05-25T08:25:00Z</dcterms:created>
  <dcterms:modified xsi:type="dcterms:W3CDTF">2021-05-25T08:25:00Z</dcterms:modified>
</cp:coreProperties>
</file>