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DB07" w14:textId="77777777" w:rsidR="00023FE4" w:rsidRDefault="00023FE4" w:rsidP="00023FE4">
      <w:pPr>
        <w:pStyle w:val="NoSpacing"/>
      </w:pPr>
      <w:r>
        <w:rPr>
          <w:u w:val="single"/>
        </w:rPr>
        <w:t>Edith KENDALE</w:t>
      </w:r>
      <w:r>
        <w:t xml:space="preserve">       (fl.1483)</w:t>
      </w:r>
    </w:p>
    <w:p w14:paraId="0038833F" w14:textId="77777777" w:rsidR="00023FE4" w:rsidRDefault="00023FE4" w:rsidP="00023FE4">
      <w:pPr>
        <w:pStyle w:val="NoSpacing"/>
      </w:pPr>
    </w:p>
    <w:p w14:paraId="130FCA5A" w14:textId="77777777" w:rsidR="00023FE4" w:rsidRDefault="00023FE4" w:rsidP="00023FE4">
      <w:pPr>
        <w:pStyle w:val="NoSpacing"/>
      </w:pPr>
    </w:p>
    <w:p w14:paraId="5FD29697" w14:textId="77777777" w:rsidR="00023FE4" w:rsidRDefault="00023FE4" w:rsidP="00023FE4">
      <w:pPr>
        <w:pStyle w:val="NoSpacing"/>
      </w:pPr>
      <w:r>
        <w:t>= Robert(q.v.)</w:t>
      </w:r>
    </w:p>
    <w:p w14:paraId="2CE81A65" w14:textId="77777777" w:rsidR="00023FE4" w:rsidRDefault="00023FE4" w:rsidP="00023FE4">
      <w:pPr>
        <w:pStyle w:val="NoSpacing"/>
      </w:pPr>
      <w:r>
        <w:t>(</w:t>
      </w:r>
      <w:hyperlink r:id="rId6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14:paraId="5F496430" w14:textId="77777777" w:rsidR="00023FE4" w:rsidRDefault="00023FE4" w:rsidP="00023FE4">
      <w:pPr>
        <w:pStyle w:val="NoSpacing"/>
      </w:pPr>
    </w:p>
    <w:p w14:paraId="1D957AED" w14:textId="77777777" w:rsidR="00023FE4" w:rsidRDefault="00023FE4" w:rsidP="00023FE4">
      <w:pPr>
        <w:pStyle w:val="NoSpacing"/>
      </w:pPr>
    </w:p>
    <w:p w14:paraId="0A99A8BF" w14:textId="77777777" w:rsidR="00023FE4" w:rsidRDefault="00023FE4" w:rsidP="00023FE4">
      <w:pPr>
        <w:pStyle w:val="NoSpacing"/>
      </w:pPr>
      <w:r>
        <w:t xml:space="preserve">  3 Feb.1483</w:t>
      </w:r>
      <w:r>
        <w:tab/>
        <w:t>Settlement of the action taken against them by Thomas Restwold(q.v.)</w:t>
      </w:r>
    </w:p>
    <w:p w14:paraId="43EB6846" w14:textId="77777777" w:rsidR="00023FE4" w:rsidRDefault="00023FE4" w:rsidP="00023FE4">
      <w:pPr>
        <w:pStyle w:val="NoSpacing"/>
      </w:pPr>
      <w:r>
        <w:tab/>
      </w:r>
      <w:r>
        <w:tab/>
        <w:t>and others over a messuage and a garden in Watlington, Oxfordshire.</w:t>
      </w:r>
    </w:p>
    <w:p w14:paraId="390C2ACF" w14:textId="1EEA57D5" w:rsidR="00023FE4" w:rsidRDefault="00023FE4" w:rsidP="00023FE4">
      <w:pPr>
        <w:pStyle w:val="NoSpacing"/>
      </w:pPr>
      <w:r>
        <w:tab/>
      </w:r>
      <w:r>
        <w:tab/>
        <w:t>(ibid.)</w:t>
      </w:r>
    </w:p>
    <w:p w14:paraId="1F3850B6" w14:textId="4E7D10C9" w:rsidR="00D12342" w:rsidRDefault="00D12342" w:rsidP="00D12342">
      <w:pPr>
        <w:pStyle w:val="NoSpacing"/>
        <w:ind w:firstLine="720"/>
      </w:pPr>
      <w:r>
        <w:rPr>
          <w:rFonts w:eastAsia="Calibri"/>
        </w:rPr>
        <w:t>1483</w:t>
      </w:r>
      <w:r>
        <w:rPr>
          <w:rFonts w:eastAsia="Calibri"/>
        </w:rPr>
        <w:tab/>
        <w:t>They made a plaint of concord against William Shepwassh(q.v.).</w:t>
      </w:r>
    </w:p>
    <w:p w14:paraId="22D317D3" w14:textId="2A08B77F" w:rsidR="00023FE4" w:rsidRDefault="00D12342" w:rsidP="00023FE4">
      <w:pPr>
        <w:pStyle w:val="NoSpacing"/>
      </w:pPr>
      <w:r>
        <w:tab/>
      </w:r>
      <w:r>
        <w:tab/>
      </w:r>
      <w:r>
        <w:rPr>
          <w:rFonts w:eastAsia="Calibri"/>
        </w:rPr>
        <w:t xml:space="preserve">( </w:t>
      </w:r>
      <w:hyperlink r:id="rId7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1745BE37" w14:textId="77777777" w:rsidR="00023FE4" w:rsidRDefault="00023FE4" w:rsidP="00023FE4">
      <w:pPr>
        <w:pStyle w:val="NoSpacing"/>
      </w:pPr>
    </w:p>
    <w:p w14:paraId="699EFF2C" w14:textId="77777777" w:rsidR="00023FE4" w:rsidRDefault="00023FE4" w:rsidP="00023FE4">
      <w:pPr>
        <w:pStyle w:val="NoSpacing"/>
      </w:pPr>
    </w:p>
    <w:p w14:paraId="13B027DC" w14:textId="5E4D5579" w:rsidR="00E47068" w:rsidRDefault="00023FE4" w:rsidP="00023FE4">
      <w:pPr>
        <w:pStyle w:val="NoSpacing"/>
      </w:pPr>
      <w:r>
        <w:t>14 November 2014</w:t>
      </w:r>
    </w:p>
    <w:p w14:paraId="11A360B1" w14:textId="15AAA9C0" w:rsidR="00D12342" w:rsidRPr="00C009D8" w:rsidRDefault="00D12342" w:rsidP="00023FE4">
      <w:pPr>
        <w:pStyle w:val="NoSpacing"/>
      </w:pPr>
      <w:r>
        <w:t>31 January 2022</w:t>
      </w:r>
    </w:p>
    <w:sectPr w:rsidR="00D12342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9294" w14:textId="77777777" w:rsidR="00023FE4" w:rsidRDefault="00023FE4" w:rsidP="00920DE3">
      <w:pPr>
        <w:spacing w:after="0" w:line="240" w:lineRule="auto"/>
      </w:pPr>
      <w:r>
        <w:separator/>
      </w:r>
    </w:p>
  </w:endnote>
  <w:endnote w:type="continuationSeparator" w:id="0">
    <w:p w14:paraId="7BDC9241" w14:textId="77777777" w:rsidR="00023FE4" w:rsidRDefault="00023F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387F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BFA17" w14:textId="77777777" w:rsidR="00C009D8" w:rsidRPr="00C009D8" w:rsidRDefault="00C009D8">
    <w:pPr>
      <w:pStyle w:val="Footer"/>
    </w:pPr>
    <w:r>
      <w:t>Copyright I.S.Rogers 9 August 2013</w:t>
    </w:r>
  </w:p>
  <w:p w14:paraId="7F26189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449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D379" w14:textId="77777777" w:rsidR="00023FE4" w:rsidRDefault="00023FE4" w:rsidP="00920DE3">
      <w:pPr>
        <w:spacing w:after="0" w:line="240" w:lineRule="auto"/>
      </w:pPr>
      <w:r>
        <w:separator/>
      </w:r>
    </w:p>
  </w:footnote>
  <w:footnote w:type="continuationSeparator" w:id="0">
    <w:p w14:paraId="1C830F3A" w14:textId="77777777" w:rsidR="00023FE4" w:rsidRDefault="00023F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127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289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A266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FE4"/>
    <w:rsid w:val="00023FE4"/>
    <w:rsid w:val="00120749"/>
    <w:rsid w:val="00624CAE"/>
    <w:rsid w:val="00920DE3"/>
    <w:rsid w:val="00C009D8"/>
    <w:rsid w:val="00CF53C8"/>
    <w:rsid w:val="00D1234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7D058"/>
  <w15:docId w15:val="{93D8FFFE-9D51-4E58-B293-DCD66E4F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3F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9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2014-12-07T20:01:00Z</dcterms:created>
  <dcterms:modified xsi:type="dcterms:W3CDTF">2022-01-31T10:59:00Z</dcterms:modified>
</cp:coreProperties>
</file>