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E9E69" w14:textId="77777777" w:rsidR="00F05EF6" w:rsidRDefault="00F05EF6" w:rsidP="00F05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Bartholomew KENDALE</w:t>
      </w:r>
      <w:r>
        <w:rPr>
          <w:rFonts w:ascii="Times New Roman" w:hAnsi="Times New Roman" w:cs="Times New Roman"/>
        </w:rPr>
        <w:t xml:space="preserve"> 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521FEF3F" w14:textId="77777777" w:rsidR="00F05EF6" w:rsidRDefault="00F05EF6" w:rsidP="00F05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Twycross, Leicestershire.</w:t>
      </w:r>
    </w:p>
    <w:p w14:paraId="2E2A1A35" w14:textId="77777777" w:rsidR="00F05EF6" w:rsidRDefault="00F05EF6" w:rsidP="00F05EF6">
      <w:pPr>
        <w:rPr>
          <w:rFonts w:ascii="Times New Roman" w:hAnsi="Times New Roman" w:cs="Times New Roman"/>
        </w:rPr>
      </w:pPr>
    </w:p>
    <w:p w14:paraId="203C2053" w14:textId="77777777" w:rsidR="00F05EF6" w:rsidRDefault="00F05EF6" w:rsidP="00F05EF6">
      <w:pPr>
        <w:rPr>
          <w:rFonts w:ascii="Times New Roman" w:hAnsi="Times New Roman" w:cs="Times New Roman"/>
        </w:rPr>
      </w:pPr>
    </w:p>
    <w:p w14:paraId="3DB0C50D" w14:textId="77777777" w:rsidR="00F05EF6" w:rsidRDefault="00F05EF6" w:rsidP="00F05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John </w:t>
      </w:r>
      <w:proofErr w:type="spellStart"/>
      <w:r>
        <w:rPr>
          <w:rFonts w:ascii="Times New Roman" w:hAnsi="Times New Roman" w:cs="Times New Roman"/>
        </w:rPr>
        <w:t>Ingilby</w:t>
      </w:r>
      <w:proofErr w:type="spellEnd"/>
      <w:r>
        <w:rPr>
          <w:rFonts w:ascii="Times New Roman" w:hAnsi="Times New Roman" w:cs="Times New Roman"/>
        </w:rPr>
        <w:t xml:space="preserve">, Prior of the House Jesus in Bethlehem, </w:t>
      </w:r>
      <w:proofErr w:type="spellStart"/>
      <w:r>
        <w:rPr>
          <w:rFonts w:ascii="Times New Roman" w:hAnsi="Times New Roman" w:cs="Times New Roman"/>
        </w:rPr>
        <w:t>Shene</w:t>
      </w:r>
      <w:proofErr w:type="spellEnd"/>
      <w:r>
        <w:rPr>
          <w:rFonts w:ascii="Times New Roman" w:hAnsi="Times New Roman" w:cs="Times New Roman"/>
        </w:rPr>
        <w:t>, Surrey(q.v.),</w:t>
      </w:r>
    </w:p>
    <w:p w14:paraId="418466B4" w14:textId="77777777" w:rsidR="00F05EF6" w:rsidRDefault="00F05EF6" w:rsidP="00F05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brought a plaint of debt against him.</w:t>
      </w:r>
    </w:p>
    <w:p w14:paraId="0F64DF36" w14:textId="77777777" w:rsidR="00F05EF6" w:rsidRDefault="00F05EF6" w:rsidP="00F05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7E338C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2BD3C999" w14:textId="77777777" w:rsidR="00F05EF6" w:rsidRDefault="00F05EF6" w:rsidP="00F05EF6">
      <w:pPr>
        <w:rPr>
          <w:rFonts w:ascii="Times New Roman" w:hAnsi="Times New Roman" w:cs="Times New Roman"/>
        </w:rPr>
      </w:pPr>
    </w:p>
    <w:p w14:paraId="76E9C826" w14:textId="77777777" w:rsidR="00F05EF6" w:rsidRDefault="00F05EF6" w:rsidP="00F05EF6">
      <w:pPr>
        <w:rPr>
          <w:rFonts w:ascii="Times New Roman" w:hAnsi="Times New Roman" w:cs="Times New Roman"/>
        </w:rPr>
      </w:pPr>
    </w:p>
    <w:p w14:paraId="01B04448" w14:textId="77777777" w:rsidR="00F05EF6" w:rsidRPr="001216F9" w:rsidRDefault="00F05EF6" w:rsidP="00F05EF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22 February 2018 </w:t>
      </w:r>
    </w:p>
    <w:p w14:paraId="623835FA" w14:textId="77777777" w:rsidR="006B2F86" w:rsidRPr="00E71FC3" w:rsidRDefault="00F05EF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0594103" w14:textId="77777777" w:rsidR="00F05EF6" w:rsidRDefault="00F05EF6" w:rsidP="00E71FC3">
      <w:r>
        <w:separator/>
      </w:r>
    </w:p>
  </w:endnote>
  <w:endnote w:type="continuationSeparator" w:id="0">
    <w:p w14:paraId="740D4DBB" w14:textId="77777777" w:rsidR="00F05EF6" w:rsidRDefault="00F05EF6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26FBBBC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F04203" w14:textId="77777777" w:rsidR="00F05EF6" w:rsidRDefault="00F05EF6" w:rsidP="00E71FC3">
      <w:r>
        <w:separator/>
      </w:r>
    </w:p>
  </w:footnote>
  <w:footnote w:type="continuationSeparator" w:id="0">
    <w:p w14:paraId="5DF2F268" w14:textId="77777777" w:rsidR="00F05EF6" w:rsidRDefault="00F05EF6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5EF6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05E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1BCDB2"/>
  <w15:chartTrackingRefBased/>
  <w15:docId w15:val="{4A8531BD-08CF-4FA8-8753-DD543CD7B7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5EF6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F05EF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2018-02-25T21:42:00Z</dcterms:created>
  <dcterms:modified xsi:type="dcterms:W3CDTF">2018-02-25T21:43:00Z</dcterms:modified>
</cp:coreProperties>
</file>