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B8CFE" w14:textId="050B5DFD" w:rsidR="006B2F86" w:rsidRDefault="00D652F3" w:rsidP="00E71FC3">
      <w:pPr>
        <w:pStyle w:val="NoSpacing"/>
      </w:pPr>
      <w:r>
        <w:rPr>
          <w:u w:val="single"/>
        </w:rPr>
        <w:t>Alice KENDALE</w:t>
      </w:r>
      <w:r>
        <w:t xml:space="preserve">   </w:t>
      </w:r>
      <w:proofErr w:type="gramStart"/>
      <w:r>
        <w:t xml:space="preserve">   (</w:t>
      </w:r>
      <w:proofErr w:type="gramEnd"/>
      <w:r>
        <w:t>d.1459)</w:t>
      </w:r>
    </w:p>
    <w:p w14:paraId="20215528" w14:textId="64B9BB15" w:rsidR="00D652F3" w:rsidRDefault="00D652F3" w:rsidP="00E71FC3">
      <w:pPr>
        <w:pStyle w:val="NoSpacing"/>
      </w:pPr>
      <w:r>
        <w:t>of York. Widow.</w:t>
      </w:r>
    </w:p>
    <w:p w14:paraId="444B0C70" w14:textId="0E290F8A" w:rsidR="00D652F3" w:rsidRDefault="00D652F3" w:rsidP="00E71FC3">
      <w:pPr>
        <w:pStyle w:val="NoSpacing"/>
      </w:pPr>
    </w:p>
    <w:p w14:paraId="5845D55B" w14:textId="0A16F50E" w:rsidR="00D652F3" w:rsidRDefault="00D652F3" w:rsidP="00E71FC3">
      <w:pPr>
        <w:pStyle w:val="NoSpacing"/>
      </w:pPr>
    </w:p>
    <w:p w14:paraId="2DC3CA44" w14:textId="1DCA89A1" w:rsidR="00D652F3" w:rsidRDefault="00D652F3" w:rsidP="00E71FC3">
      <w:pPr>
        <w:pStyle w:val="NoSpacing"/>
      </w:pPr>
      <w:r>
        <w:t xml:space="preserve">  3 Mar.1459</w:t>
      </w:r>
      <w:r>
        <w:tab/>
        <w:t>She made her Will.   (W.Y.R. p.96)</w:t>
      </w:r>
    </w:p>
    <w:p w14:paraId="7E0EB6DB" w14:textId="475F7C5C" w:rsidR="00D652F3" w:rsidRDefault="00D652F3" w:rsidP="00E71FC3">
      <w:pPr>
        <w:pStyle w:val="NoSpacing"/>
      </w:pPr>
      <w:r>
        <w:t xml:space="preserve">  7 Apr.</w:t>
      </w:r>
      <w:r>
        <w:tab/>
        <w:t>Probate of her Will.   (ibid.)</w:t>
      </w:r>
    </w:p>
    <w:p w14:paraId="3532AEBD" w14:textId="74664FEA" w:rsidR="00D652F3" w:rsidRDefault="00D652F3" w:rsidP="00E71FC3">
      <w:pPr>
        <w:pStyle w:val="NoSpacing"/>
      </w:pPr>
    </w:p>
    <w:p w14:paraId="1414BA3F" w14:textId="7A39CEA3" w:rsidR="00D652F3" w:rsidRDefault="00D652F3" w:rsidP="00E71FC3">
      <w:pPr>
        <w:pStyle w:val="NoSpacing"/>
      </w:pPr>
    </w:p>
    <w:p w14:paraId="16B9358F" w14:textId="37887CB9" w:rsidR="00D652F3" w:rsidRPr="00D652F3" w:rsidRDefault="00D652F3" w:rsidP="00E71FC3">
      <w:pPr>
        <w:pStyle w:val="NoSpacing"/>
      </w:pPr>
      <w:r>
        <w:t>12 February 2019</w:t>
      </w:r>
      <w:bookmarkStart w:id="0" w:name="_GoBack"/>
      <w:bookmarkEnd w:id="0"/>
    </w:p>
    <w:sectPr w:rsidR="00D652F3" w:rsidRPr="00D652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03AED" w14:textId="77777777" w:rsidR="00D652F3" w:rsidRDefault="00D652F3" w:rsidP="00E71FC3">
      <w:pPr>
        <w:spacing w:after="0" w:line="240" w:lineRule="auto"/>
      </w:pPr>
      <w:r>
        <w:separator/>
      </w:r>
    </w:p>
  </w:endnote>
  <w:endnote w:type="continuationSeparator" w:id="0">
    <w:p w14:paraId="106DD97A" w14:textId="77777777" w:rsidR="00D652F3" w:rsidRDefault="00D652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42CD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CD89F" w14:textId="77777777" w:rsidR="00D652F3" w:rsidRDefault="00D652F3" w:rsidP="00E71FC3">
      <w:pPr>
        <w:spacing w:after="0" w:line="240" w:lineRule="auto"/>
      </w:pPr>
      <w:r>
        <w:separator/>
      </w:r>
    </w:p>
  </w:footnote>
  <w:footnote w:type="continuationSeparator" w:id="0">
    <w:p w14:paraId="40C86D61" w14:textId="77777777" w:rsidR="00D652F3" w:rsidRDefault="00D652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F3"/>
    <w:rsid w:val="001A7C09"/>
    <w:rsid w:val="00577BD5"/>
    <w:rsid w:val="00656CBA"/>
    <w:rsid w:val="006A1F77"/>
    <w:rsid w:val="00733BE7"/>
    <w:rsid w:val="00AB52E8"/>
    <w:rsid w:val="00B16D3F"/>
    <w:rsid w:val="00BB41AC"/>
    <w:rsid w:val="00D652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0A77D"/>
  <w15:chartTrackingRefBased/>
  <w15:docId w15:val="{07EC107D-B143-47C3-9C1F-A4A04D13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2019-02-12T20:23:00Z</dcterms:created>
  <dcterms:modified xsi:type="dcterms:W3CDTF">2019-02-12T20:25:00Z</dcterms:modified>
</cp:coreProperties>
</file>