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BFA" w:rsidRDefault="00047BFA" w:rsidP="00047BF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Master Richard KENDAL</w:t>
      </w:r>
      <w:r>
        <w:rPr>
          <w:rStyle w:val="Hyperlink"/>
          <w:u w:val="none"/>
        </w:rPr>
        <w:t xml:space="preserve">      (fl.1416)</w:t>
      </w:r>
    </w:p>
    <w:p w:rsidR="00047BFA" w:rsidRDefault="00047BFA" w:rsidP="00047BF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Parson of Ripley, West Riding of Yorkshire.</w:t>
      </w:r>
      <w:proofErr w:type="gramEnd"/>
    </w:p>
    <w:p w:rsidR="00047BFA" w:rsidRDefault="00047BFA" w:rsidP="00047BF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047BFA" w:rsidRDefault="00047BFA" w:rsidP="00047BF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047BFA" w:rsidRDefault="00047BFA" w:rsidP="00047BF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25 Dec.1416</w:t>
      </w:r>
      <w:r>
        <w:rPr>
          <w:rStyle w:val="Hyperlink"/>
          <w:u w:val="none"/>
        </w:rPr>
        <w:tab/>
        <w:t>He and others leased houses in the outer ward of the manor of Ripley</w:t>
      </w:r>
    </w:p>
    <w:p w:rsidR="00047BFA" w:rsidRDefault="00047BFA" w:rsidP="00047BF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to</w:t>
      </w:r>
      <w:proofErr w:type="gramEnd"/>
      <w:r>
        <w:rPr>
          <w:rStyle w:val="Hyperlink"/>
          <w:u w:val="none"/>
        </w:rPr>
        <w:t xml:space="preserve"> John Souter of Ripley(q.v.) and Thomas Johnson of Nidd(q.v.).</w:t>
      </w:r>
    </w:p>
    <w:p w:rsidR="00047BFA" w:rsidRDefault="00047BFA" w:rsidP="00047BF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color w:val="auto"/>
          <w:u w:val="none"/>
        </w:rPr>
        <w:t>(</w:t>
      </w:r>
      <w:hyperlink r:id="rId7" w:history="1">
        <w:r w:rsidRPr="000A2615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</w:t>
      </w:r>
      <w:proofErr w:type="spellStart"/>
      <w:r>
        <w:rPr>
          <w:rStyle w:val="Hyperlink"/>
          <w:u w:val="none"/>
        </w:rPr>
        <w:t>ref.WYL</w:t>
      </w:r>
      <w:proofErr w:type="spellEnd"/>
      <w:r>
        <w:rPr>
          <w:rStyle w:val="Hyperlink"/>
          <w:u w:val="none"/>
        </w:rPr>
        <w:t xml:space="preserve"> 230/208)</w:t>
      </w:r>
    </w:p>
    <w:p w:rsidR="00047BFA" w:rsidRDefault="00047BFA" w:rsidP="00047BF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047BFA" w:rsidRDefault="00047BFA" w:rsidP="00047BF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047BFA" w:rsidRDefault="00047BFA" w:rsidP="00047BF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3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BFA" w:rsidRDefault="00047BFA" w:rsidP="00920DE3">
      <w:pPr>
        <w:spacing w:after="0" w:line="240" w:lineRule="auto"/>
      </w:pPr>
      <w:r>
        <w:separator/>
      </w:r>
    </w:p>
  </w:endnote>
  <w:endnote w:type="continuationSeparator" w:id="0">
    <w:p w:rsidR="00047BFA" w:rsidRDefault="00047B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BFA" w:rsidRDefault="00047BFA" w:rsidP="00920DE3">
      <w:pPr>
        <w:spacing w:after="0" w:line="240" w:lineRule="auto"/>
      </w:pPr>
      <w:r>
        <w:separator/>
      </w:r>
    </w:p>
  </w:footnote>
  <w:footnote w:type="continuationSeparator" w:id="0">
    <w:p w:rsidR="00047BFA" w:rsidRDefault="00047B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BFA"/>
    <w:rsid w:val="00047BFA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47BF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47BF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2015-05-19T21:14:00Z</dcterms:created>
  <dcterms:modified xsi:type="dcterms:W3CDTF">2015-05-19T21:15:00Z</dcterms:modified>
</cp:coreProperties>
</file>