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988FE" w14:textId="77777777" w:rsidR="001A3172" w:rsidRDefault="001A3172" w:rsidP="001A31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KENDAL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21F951BD" w14:textId="77777777" w:rsidR="001A3172" w:rsidRDefault="001A3172" w:rsidP="001A31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C194DA" w14:textId="77777777" w:rsidR="001A3172" w:rsidRDefault="001A3172" w:rsidP="001A31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785D31" w14:textId="77777777" w:rsidR="001A3172" w:rsidRDefault="001A3172" w:rsidP="001A31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Oct.1406</w:t>
      </w:r>
      <w:r>
        <w:rPr>
          <w:rFonts w:ascii="Times New Roman" w:hAnsi="Times New Roman" w:cs="Times New Roman"/>
          <w:sz w:val="24"/>
          <w:szCs w:val="24"/>
        </w:rPr>
        <w:tab/>
        <w:t>She had died by this date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(C.F.R. 1405 -13 p.78)</w:t>
      </w:r>
    </w:p>
    <w:p w14:paraId="419BED27" w14:textId="77777777" w:rsidR="001A3172" w:rsidRDefault="001A3172" w:rsidP="001A31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E5CE88" w14:textId="77777777" w:rsidR="001A3172" w:rsidRDefault="001A3172" w:rsidP="001A31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0F752" w14:textId="77777777" w:rsidR="001A3172" w:rsidRDefault="001A3172" w:rsidP="001A31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6D3AFD2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E2F1F" w14:textId="77777777" w:rsidR="001A3172" w:rsidRDefault="001A3172" w:rsidP="009139A6">
      <w:r>
        <w:separator/>
      </w:r>
    </w:p>
  </w:endnote>
  <w:endnote w:type="continuationSeparator" w:id="0">
    <w:p w14:paraId="4C5BAC50" w14:textId="77777777" w:rsidR="001A3172" w:rsidRDefault="001A31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133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4DA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C39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EA98C" w14:textId="77777777" w:rsidR="001A3172" w:rsidRDefault="001A3172" w:rsidP="009139A6">
      <w:r>
        <w:separator/>
      </w:r>
    </w:p>
  </w:footnote>
  <w:footnote w:type="continuationSeparator" w:id="0">
    <w:p w14:paraId="0E99DA1B" w14:textId="77777777" w:rsidR="001A3172" w:rsidRDefault="001A31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BC2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EC4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3D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72"/>
    <w:rsid w:val="000666E0"/>
    <w:rsid w:val="001A317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A8C85"/>
  <w15:chartTrackingRefBased/>
  <w15:docId w15:val="{9B2E593D-A9A9-408D-8C7E-8591BA1A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18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2021-12-01T21:26:00Z</dcterms:created>
  <dcterms:modified xsi:type="dcterms:W3CDTF">2021-12-01T21:44:00Z</dcterms:modified>
</cp:coreProperties>
</file>