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CA94" w14:textId="77777777" w:rsidR="00ED6F06" w:rsidRDefault="00ED6F06" w:rsidP="00ED6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JYLLE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71C6FE6" w14:textId="77777777" w:rsidR="00ED6F06" w:rsidRDefault="00ED6F06" w:rsidP="00ED6F06">
      <w:pPr>
        <w:pStyle w:val="NoSpacing"/>
        <w:rPr>
          <w:rFonts w:cs="Times New Roman"/>
          <w:szCs w:val="24"/>
        </w:rPr>
      </w:pPr>
    </w:p>
    <w:p w14:paraId="78FDA61D" w14:textId="77777777" w:rsidR="00ED6F06" w:rsidRDefault="00ED6F06" w:rsidP="00ED6F06">
      <w:pPr>
        <w:pStyle w:val="NoSpacing"/>
        <w:rPr>
          <w:rFonts w:cs="Times New Roman"/>
          <w:szCs w:val="24"/>
        </w:rPr>
      </w:pPr>
    </w:p>
    <w:p w14:paraId="35DAA564" w14:textId="77777777" w:rsidR="00ED6F06" w:rsidRDefault="00ED6F06" w:rsidP="00ED6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Folkingham</w:t>
      </w:r>
      <w:proofErr w:type="spellEnd"/>
      <w:r>
        <w:rPr>
          <w:rFonts w:cs="Times New Roman"/>
          <w:szCs w:val="24"/>
        </w:rPr>
        <w:t>,</w:t>
      </w:r>
    </w:p>
    <w:p w14:paraId="2007B4BD" w14:textId="77777777" w:rsidR="00ED6F06" w:rsidRDefault="00ED6F06" w:rsidP="00ED6F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Lincolnshire, into lands held by Sir William Catesby(q.v.).</w:t>
      </w:r>
    </w:p>
    <w:p w14:paraId="62AD6E1B" w14:textId="77777777" w:rsidR="00ED6F06" w:rsidRDefault="00ED6F06" w:rsidP="00ED6F0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265EB89" w14:textId="77777777" w:rsidR="00ED6F06" w:rsidRDefault="00ED6F06" w:rsidP="00ED6F0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p.51)</w:t>
      </w:r>
    </w:p>
    <w:p w14:paraId="0B09A590" w14:textId="77777777" w:rsidR="00ED6F06" w:rsidRDefault="00ED6F06" w:rsidP="00ED6F06">
      <w:pPr>
        <w:pStyle w:val="NoSpacing"/>
        <w:rPr>
          <w:rFonts w:eastAsia="Times New Roman" w:cs="Times New Roman"/>
          <w:szCs w:val="24"/>
        </w:rPr>
      </w:pPr>
    </w:p>
    <w:p w14:paraId="0C214109" w14:textId="77777777" w:rsidR="00ED6F06" w:rsidRDefault="00ED6F06" w:rsidP="00ED6F06">
      <w:pPr>
        <w:pStyle w:val="NoSpacing"/>
        <w:rPr>
          <w:rFonts w:eastAsia="Times New Roman" w:cs="Times New Roman"/>
          <w:szCs w:val="24"/>
        </w:rPr>
      </w:pPr>
    </w:p>
    <w:p w14:paraId="72C8A0D3" w14:textId="77777777" w:rsidR="00ED6F06" w:rsidRDefault="00ED6F06" w:rsidP="00ED6F0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May 2023</w:t>
      </w:r>
    </w:p>
    <w:p w14:paraId="62D90F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D00E5" w14:textId="77777777" w:rsidR="00ED6F06" w:rsidRDefault="00ED6F06" w:rsidP="009139A6">
      <w:r>
        <w:separator/>
      </w:r>
    </w:p>
  </w:endnote>
  <w:endnote w:type="continuationSeparator" w:id="0">
    <w:p w14:paraId="6E462870" w14:textId="77777777" w:rsidR="00ED6F06" w:rsidRDefault="00ED6F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22E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28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B63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A7E5E" w14:textId="77777777" w:rsidR="00ED6F06" w:rsidRDefault="00ED6F06" w:rsidP="009139A6">
      <w:r>
        <w:separator/>
      </w:r>
    </w:p>
  </w:footnote>
  <w:footnote w:type="continuationSeparator" w:id="0">
    <w:p w14:paraId="6C99B167" w14:textId="77777777" w:rsidR="00ED6F06" w:rsidRDefault="00ED6F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221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39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E90A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0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6F0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3B5DD"/>
  <w15:chartTrackingRefBased/>
  <w15:docId w15:val="{60165522-200C-4050-BBCD-081220B5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2023-05-03T19:31:00Z</dcterms:created>
  <dcterms:modified xsi:type="dcterms:W3CDTF">2023-05-03T19:33:00Z</dcterms:modified>
</cp:coreProperties>
</file>