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AE731C" w14:textId="77777777" w:rsidR="009A3A60" w:rsidRDefault="009A3A60" w:rsidP="009A3A6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JUYN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fl.1416)</w:t>
      </w:r>
    </w:p>
    <w:p w14:paraId="4982BB2F" w14:textId="77777777" w:rsidR="009A3A60" w:rsidRDefault="009A3A60" w:rsidP="009A3A6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53D4E3" w14:textId="77777777" w:rsidR="009A3A60" w:rsidRDefault="009A3A60" w:rsidP="009A3A6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1AE800" w14:textId="77777777" w:rsidR="009A3A60" w:rsidRDefault="009A3A60" w:rsidP="009A3A6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May1416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to whom Sir Maurice Russell(q.v.) granted the </w:t>
      </w:r>
      <w:proofErr w:type="gramStart"/>
      <w:r>
        <w:rPr>
          <w:rFonts w:ascii="Times New Roman" w:hAnsi="Times New Roman" w:cs="Times New Roman"/>
          <w:sz w:val="24"/>
          <w:szCs w:val="24"/>
        </w:rPr>
        <w:t>manors</w:t>
      </w:r>
      <w:proofErr w:type="gramEnd"/>
    </w:p>
    <w:p w14:paraId="7143122D" w14:textId="77777777" w:rsidR="009A3A60" w:rsidRDefault="009A3A60" w:rsidP="009A3A6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Yaverland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Rowborough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St.Lawrence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, with the advowsons of </w:t>
      </w:r>
    </w:p>
    <w:p w14:paraId="351D41CF" w14:textId="77777777" w:rsidR="009A3A60" w:rsidRDefault="009A3A60" w:rsidP="009A3A60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Yaverland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St.Lawrence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, all on the Isle of Wight.</w:t>
      </w:r>
    </w:p>
    <w:p w14:paraId="3E72669C" w14:textId="77777777" w:rsidR="009A3A60" w:rsidRDefault="009A3A60" w:rsidP="009A3A60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25-100)</w:t>
      </w:r>
    </w:p>
    <w:p w14:paraId="45D7424B" w14:textId="77777777" w:rsidR="009A3A60" w:rsidRDefault="009A3A60" w:rsidP="009A3A6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1705FE" w14:textId="77777777" w:rsidR="009A3A60" w:rsidRDefault="009A3A60" w:rsidP="009A3A6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4DDDCF" w14:textId="77777777" w:rsidR="009A3A60" w:rsidRDefault="009A3A60" w:rsidP="009A3A6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April 2021</w:t>
      </w:r>
    </w:p>
    <w:p w14:paraId="60F07B9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0C84E6" w14:textId="77777777" w:rsidR="009A3A60" w:rsidRDefault="009A3A60" w:rsidP="009139A6">
      <w:r>
        <w:separator/>
      </w:r>
    </w:p>
  </w:endnote>
  <w:endnote w:type="continuationSeparator" w:id="0">
    <w:p w14:paraId="03F34CDE" w14:textId="77777777" w:rsidR="009A3A60" w:rsidRDefault="009A3A6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21DC2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45DB6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FA996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C1D567" w14:textId="77777777" w:rsidR="009A3A60" w:rsidRDefault="009A3A60" w:rsidP="009139A6">
      <w:r>
        <w:separator/>
      </w:r>
    </w:p>
  </w:footnote>
  <w:footnote w:type="continuationSeparator" w:id="0">
    <w:p w14:paraId="656E5CA2" w14:textId="77777777" w:rsidR="009A3A60" w:rsidRDefault="009A3A6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F952D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E436E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5B1DA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A60"/>
    <w:rsid w:val="000666E0"/>
    <w:rsid w:val="002510B7"/>
    <w:rsid w:val="005C130B"/>
    <w:rsid w:val="00826F5C"/>
    <w:rsid w:val="009139A6"/>
    <w:rsid w:val="009448BB"/>
    <w:rsid w:val="009A3A60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BA6643"/>
  <w15:chartTrackingRefBased/>
  <w15:docId w15:val="{A9C53E4D-F4A3-40B9-86BF-8B6756339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2021-04-01T11:14:00Z</dcterms:created>
  <dcterms:modified xsi:type="dcterms:W3CDTF">2021-04-01T11:15:00Z</dcterms:modified>
</cp:coreProperties>
</file>